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7CB406" w14:textId="35888F6F" w:rsidR="004E16FF" w:rsidRPr="00EF7511" w:rsidRDefault="00705880" w:rsidP="000B6F3B">
      <w:pPr>
        <w:pStyle w:val="ThunderkickCoverPageDocumentName"/>
        <w:rPr>
          <w:rStyle w:val="Heading2Char"/>
          <w:rFonts w:ascii="Prompt" w:hAnsi="Prompt" w:cs="Prompt"/>
          <w:sz w:val="96"/>
          <w:szCs w:val="96"/>
        </w:rPr>
      </w:pPr>
      <w:r w:rsidRPr="00EF7511">
        <w:rPr>
          <w:rFonts w:ascii="Prompt" w:hAnsi="Prompt" w:cs="Prompt" w:hint="cs"/>
          <w:noProof/>
          <w:color w:val="552682"/>
          <w:sz w:val="96"/>
          <w:szCs w:val="96"/>
          <w:lang w:val="en-GB"/>
        </w:rPr>
        <w:drawing>
          <wp:anchor distT="0" distB="0" distL="114300" distR="114300" simplePos="0" relativeHeight="251660288" behindDoc="1" locked="0" layoutInCell="1" allowOverlap="1" wp14:anchorId="4CFB6C97" wp14:editId="1714126F">
            <wp:simplePos x="0" y="0"/>
            <wp:positionH relativeFrom="column">
              <wp:posOffset>2562225</wp:posOffset>
            </wp:positionH>
            <wp:positionV relativeFrom="paragraph">
              <wp:posOffset>-409574</wp:posOffset>
            </wp:positionV>
            <wp:extent cx="685038" cy="935661"/>
            <wp:effectExtent l="0" t="0" r="1270" b="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5038" cy="9356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F9AF89" w14:textId="18280CAA" w:rsidR="00BC09E1" w:rsidRPr="009029FC" w:rsidRDefault="000659E1" w:rsidP="00C879F7">
      <w:pPr>
        <w:pStyle w:val="ThunderkickCoverPageDocumentName"/>
        <w:jc w:val="center"/>
        <w:rPr>
          <w:rFonts w:ascii="Prompt" w:hAnsi="Prompt" w:cs="Prompt"/>
          <w:color w:val="7030A0"/>
          <w:sz w:val="50"/>
          <w:szCs w:val="50"/>
          <w:lang w:val="en-SE"/>
        </w:rPr>
      </w:pPr>
      <w:r>
        <w:rPr>
          <w:noProof/>
        </w:rPr>
        <w:pict w14:anchorId="6418ED46">
          <v:shapetype id="_x0000_t202" coordsize="21600,21600" o:spt="202" path="m,l,21600r21600,l21600,xe">
            <v:stroke joinstyle="miter"/>
            <v:path gradientshapeok="t" o:connecttype="rect"/>
          </v:shapetype>
          <v:shape id="Text Box 48" o:spid="_x0000_s2051" type="#_x0000_t202" style="position:absolute;left:0;text-align:left;margin-left:-79pt;margin-top:543.55pt;width:602.1pt;height:141.6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" fillcolor="#659900" stroked="f">
            <v:textbox>
              <w:txbxContent>
                <w:p w14:paraId="1CC9930D" w14:textId="77777777" w:rsidR="008E0C23" w:rsidRPr="00941B21" w:rsidRDefault="008E0C23" w:rsidP="006E0FF1">
                  <w:pPr>
                    <w:ind w:left="698" w:firstLine="720"/>
                    <w:rPr>
                      <w:rFonts w:ascii="Prompt" w:hAnsi="Prompt" w:cs="Prompt"/>
                      <w:color w:val="FFFFFF" w:themeColor="background1"/>
                      <w:sz w:val="28"/>
                      <w:szCs w:val="28"/>
                      <w:lang w:val="sv-SE"/>
                    </w:rPr>
                  </w:pPr>
                </w:p>
                <w:p w14:paraId="60B7F0D3" w14:textId="02362582" w:rsidR="008E0C23" w:rsidRPr="00137085" w:rsidRDefault="008E0C23" w:rsidP="006E0FF1">
                  <w:pPr>
                    <w:ind w:left="1440"/>
                    <w:rPr>
                      <w:rFonts w:ascii="Prompt" w:hAnsi="Prompt" w:cs="Prompt"/>
                      <w:color w:val="FFFFFF" w:themeColor="background1"/>
                      <w:sz w:val="40"/>
                      <w:szCs w:val="40"/>
                      <w:lang w:val="en-SE"/>
                    </w:rPr>
                  </w:pPr>
                  <w:proofErr w:type="spellStart"/>
                  <w:r w:rsidRPr="00A21730">
                    <w:rPr>
                      <w:rFonts w:ascii="Prompt" w:hAnsi="Prompt" w:cs="Prompt" w:hint="cs"/>
                      <w:color w:val="FFFFFF" w:themeColor="background1"/>
                      <w:sz w:val="26"/>
                      <w:szCs w:val="26"/>
                      <w:lang w:val="sv-SE"/>
                    </w:rPr>
                    <w:t>Thunderkick</w:t>
                  </w:r>
                  <w:proofErr w:type="spellEnd"/>
                  <w:r w:rsidRPr="00A21730">
                    <w:rPr>
                      <w:rFonts w:ascii="Prompt" w:hAnsi="Prompt" w:cs="Prompt" w:hint="cs"/>
                      <w:color w:val="FFFFFF" w:themeColor="background1"/>
                      <w:sz w:val="26"/>
                      <w:szCs w:val="26"/>
                      <w:lang w:val="sv-SE"/>
                    </w:rPr>
                    <w:t xml:space="preserve"> Malta LTD</w:t>
                  </w:r>
                  <w:r w:rsidRPr="00A21730">
                    <w:rPr>
                      <w:rFonts w:ascii="Prompt" w:hAnsi="Prompt" w:cs="Prompt" w:hint="cs"/>
                      <w:color w:val="FFFFFF" w:themeColor="background1"/>
                      <w:sz w:val="40"/>
                      <w:szCs w:val="40"/>
                      <w:lang w:val="sv-SE"/>
                    </w:rPr>
                    <w:br/>
                  </w:r>
                  <w:r w:rsidRPr="00A21730">
                    <w:rPr>
                      <w:rFonts w:ascii="Prompt" w:hAnsi="Prompt" w:cs="Prompt" w:hint="cs"/>
                      <w:color w:val="FFFFFF" w:themeColor="background1"/>
                      <w:sz w:val="22"/>
                      <w:szCs w:val="22"/>
                      <w:lang w:val="sv-SE"/>
                    </w:rPr>
                    <w:t>Version 1.</w:t>
                  </w:r>
                  <w:r w:rsidR="00137085">
                    <w:rPr>
                      <w:rFonts w:ascii="Prompt" w:hAnsi="Prompt" w:cs="Prompt"/>
                      <w:color w:val="FFFFFF" w:themeColor="background1"/>
                      <w:sz w:val="22"/>
                      <w:szCs w:val="22"/>
                      <w:lang w:val="en-SE"/>
                    </w:rPr>
                    <w:t>0</w:t>
                  </w:r>
                  <w:r w:rsidRPr="00A21730">
                    <w:rPr>
                      <w:rFonts w:ascii="Prompt" w:hAnsi="Prompt" w:cs="Prompt" w:hint="cs"/>
                      <w:color w:val="FFFFFF" w:themeColor="background1"/>
                      <w:sz w:val="22"/>
                      <w:szCs w:val="22"/>
                      <w:lang w:val="sv-SE"/>
                    </w:rPr>
                    <w:br/>
                  </w:r>
                  <w:r w:rsidR="005651A6">
                    <w:rPr>
                      <w:rFonts w:ascii="Prompt" w:hAnsi="Prompt" w:cs="Prompt"/>
                      <w:color w:val="FFFFFF" w:themeColor="background1"/>
                      <w:sz w:val="22"/>
                      <w:szCs w:val="22"/>
                      <w:lang w:val="sv-SE"/>
                    </w:rPr>
                    <w:t>2022-0</w:t>
                  </w:r>
                  <w:r w:rsidR="00137085">
                    <w:rPr>
                      <w:rFonts w:ascii="Prompt" w:hAnsi="Prompt" w:cs="Prompt"/>
                      <w:color w:val="FFFFFF" w:themeColor="background1"/>
                      <w:sz w:val="22"/>
                      <w:szCs w:val="22"/>
                      <w:lang w:val="en-SE"/>
                    </w:rPr>
                    <w:t>6</w:t>
                  </w:r>
                  <w:r w:rsidR="005651A6">
                    <w:rPr>
                      <w:rFonts w:ascii="Prompt" w:hAnsi="Prompt" w:cs="Prompt"/>
                      <w:color w:val="FFFFFF" w:themeColor="background1"/>
                      <w:sz w:val="22"/>
                      <w:szCs w:val="22"/>
                      <w:lang w:val="sv-SE"/>
                    </w:rPr>
                    <w:t>-</w:t>
                  </w:r>
                  <w:r w:rsidR="00137085">
                    <w:rPr>
                      <w:rFonts w:ascii="Prompt" w:hAnsi="Prompt" w:cs="Prompt"/>
                      <w:color w:val="FFFFFF" w:themeColor="background1"/>
                      <w:sz w:val="22"/>
                      <w:szCs w:val="22"/>
                      <w:lang w:val="en-SE"/>
                    </w:rPr>
                    <w:t>09</w:t>
                  </w:r>
                </w:p>
              </w:txbxContent>
            </v:textbox>
          </v:shape>
        </w:pict>
      </w:r>
      <w:r w:rsidR="00833C73" w:rsidRPr="00F16152">
        <w:rPr>
          <w:rFonts w:ascii="Prompt" w:hAnsi="Prompt" w:cs="Prompt" w:hint="cs"/>
          <w:b/>
          <w:bCs/>
          <w:sz w:val="68"/>
          <w:szCs w:val="68"/>
        </w:rPr>
        <w:t>GAME INFO SHEET</w:t>
      </w:r>
      <w:r w:rsidR="00833C73" w:rsidRPr="00EF7511">
        <w:rPr>
          <w:rStyle w:val="Heading2Char"/>
          <w:rFonts w:ascii="Prompt" w:hAnsi="Prompt" w:cs="Prompt" w:hint="cs"/>
          <w:sz w:val="96"/>
          <w:szCs w:val="96"/>
        </w:rPr>
        <w:br/>
      </w:r>
      <w:r w:rsidR="005F2ABE" w:rsidRPr="00844AC7">
        <w:rPr>
          <w:rFonts w:ascii="Prompt Medium" w:hAnsi="Prompt Medium" w:cs="Prompt Medium"/>
          <w:color w:val="659900"/>
          <w:sz w:val="50"/>
          <w:szCs w:val="50"/>
          <w:lang w:val="en-SE"/>
        </w:rPr>
        <w:t>Phoenix Paradise</w:t>
      </w:r>
    </w:p>
    <w:p w14:paraId="767C6BBC" w14:textId="537A8230" w:rsidR="00833C73" w:rsidRPr="00EF7511" w:rsidRDefault="00DE77FD" w:rsidP="006E0FF1">
      <w:pPr>
        <w:pStyle w:val="ThunderkickUnreferencedTopTitle"/>
        <w:rPr>
          <w:rFonts w:ascii="Prompt" w:hAnsi="Prompt" w:cs="Prompt"/>
        </w:rPr>
      </w:pPr>
      <w:r w:rsidRPr="00F16152">
        <w:rPr>
          <w:rFonts w:ascii="Prompt" w:hAnsi="Prompt" w:cs="Prompt" w:hint="cs"/>
          <w:b/>
          <w:bCs/>
          <w:noProof/>
          <w:sz w:val="68"/>
          <w:szCs w:val="68"/>
          <w:lang w:val="en-GB"/>
        </w:rPr>
        <w:drawing>
          <wp:anchor distT="0" distB="0" distL="114300" distR="114300" simplePos="0" relativeHeight="251658752" behindDoc="0" locked="0" layoutInCell="1" allowOverlap="1" wp14:anchorId="22C350E8" wp14:editId="72A25704">
            <wp:simplePos x="0" y="0"/>
            <wp:positionH relativeFrom="margin">
              <wp:posOffset>-953770</wp:posOffset>
            </wp:positionH>
            <wp:positionV relativeFrom="margin">
              <wp:posOffset>2957830</wp:posOffset>
            </wp:positionV>
            <wp:extent cx="7606665" cy="5158740"/>
            <wp:effectExtent l="0" t="0" r="0" b="0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606665" cy="5158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CFE3BB" w14:textId="30292A12" w:rsidR="00EB0B98" w:rsidRDefault="00EB0B98">
      <w:pPr>
        <w:spacing w:after="200" w:line="276" w:lineRule="auto"/>
        <w:rPr>
          <w:rFonts w:ascii="Prompt" w:eastAsiaTheme="minorHAnsi" w:hAnsi="Prompt" w:cs="Prompt"/>
          <w:sz w:val="30"/>
          <w:szCs w:val="22"/>
          <w:lang w:eastAsia="en-US"/>
        </w:rPr>
      </w:pPr>
      <w:r>
        <w:rPr>
          <w:rFonts w:ascii="Prompt" w:hAnsi="Prompt" w:cs="Prompt"/>
        </w:rPr>
        <w:t xml:space="preserve"> </w:t>
      </w:r>
      <w:r>
        <w:rPr>
          <w:rFonts w:ascii="Prompt" w:hAnsi="Prompt" w:cs="Prompt"/>
        </w:rPr>
        <w:br w:type="page"/>
      </w:r>
    </w:p>
    <w:p w14:paraId="46F0D4CC" w14:textId="694E66CD" w:rsidR="00CC175B" w:rsidRPr="00F86514" w:rsidRDefault="00A14116" w:rsidP="00F86514">
      <w:pPr>
        <w:pStyle w:val="ThunderkickBody"/>
        <w:ind w:left="0"/>
        <w:rPr>
          <w:rFonts w:ascii="Prompt" w:hAnsi="Prompt" w:cs="Prompt"/>
          <w:sz w:val="40"/>
          <w:szCs w:val="40"/>
        </w:rPr>
      </w:pPr>
      <w:r w:rsidRPr="00F86514">
        <w:rPr>
          <w:rFonts w:ascii="Prompt" w:hAnsi="Prompt" w:cs="Prompt"/>
          <w:sz w:val="40"/>
          <w:szCs w:val="40"/>
        </w:rPr>
        <w:lastRenderedPageBreak/>
        <w:t>DISCLAIMER</w:t>
      </w:r>
    </w:p>
    <w:p w14:paraId="38801F17" w14:textId="75416F96" w:rsidR="002C4E13" w:rsidRPr="008E0C23" w:rsidRDefault="002C4E13" w:rsidP="002C4E13">
      <w:pPr>
        <w:pStyle w:val="ThunderkickDisclaimer"/>
        <w:rPr>
          <w:rFonts w:ascii="Prompt" w:hAnsi="Prompt" w:cs="Prompt"/>
          <w:szCs w:val="22"/>
        </w:rPr>
      </w:pPr>
      <w:r w:rsidRPr="008E0C23">
        <w:rPr>
          <w:rFonts w:ascii="Prompt" w:hAnsi="Prompt" w:cs="Prompt" w:hint="cs"/>
          <w:szCs w:val="22"/>
        </w:rPr>
        <w:t xml:space="preserve">No part of this document may be reproduced, transmitted or in any other way distributed without the prior written permission from </w:t>
      </w:r>
      <w:sdt>
        <w:sdtPr>
          <w:rPr>
            <w:rFonts w:ascii="Prompt" w:hAnsi="Prompt" w:cs="Prompt" w:hint="cs"/>
            <w:szCs w:val="22"/>
          </w:rPr>
          <w:alias w:val="Company"/>
          <w:id w:val="-993485061"/>
          <w:placeholder>
            <w:docPart w:val="850266B0769370459500885BDB6662E6"/>
          </w:placeholder>
          <w:dataBinding w:prefixMappings="xmlns:ns0='http://schemas.openxmlformats.org/officeDocument/2006/extended-properties' " w:xpath="/ns0:Properties[1]/ns0:Company[1]" w:storeItemID="{6668398D-A668-4E3E-A5EB-62B293D839F1}"/>
          <w:text/>
        </w:sdtPr>
        <w:sdtEndPr/>
        <w:sdtContent>
          <w:r w:rsidR="00A72B05">
            <w:rPr>
              <w:rFonts w:ascii="Prompt" w:hAnsi="Prompt" w:cs="Prompt" w:hint="cs"/>
              <w:szCs w:val="22"/>
            </w:rPr>
            <w:t>Thunderkick Malta Ltd</w:t>
          </w:r>
        </w:sdtContent>
      </w:sdt>
      <w:r w:rsidRPr="008E0C23">
        <w:rPr>
          <w:rFonts w:ascii="Prompt" w:hAnsi="Prompt" w:cs="Prompt" w:hint="cs"/>
          <w:szCs w:val="22"/>
        </w:rPr>
        <w:t xml:space="preserve"> All technologies, designs, implementations, trade secrets and business models described herein is the intellectual property of </w:t>
      </w:r>
      <w:sdt>
        <w:sdtPr>
          <w:rPr>
            <w:rFonts w:ascii="Prompt" w:hAnsi="Prompt" w:cs="Prompt" w:hint="cs"/>
            <w:szCs w:val="22"/>
          </w:rPr>
          <w:alias w:val="Company"/>
          <w:id w:val="1850911833"/>
          <w:placeholder>
            <w:docPart w:val="9F0854206D318B428CD5B1B678DEA77C"/>
          </w:placeholder>
          <w:dataBinding w:prefixMappings="xmlns:ns0='http://schemas.openxmlformats.org/officeDocument/2006/extended-properties' " w:xpath="/ns0:Properties[1]/ns0:Company[1]" w:storeItemID="{6668398D-A668-4E3E-A5EB-62B293D839F1}"/>
          <w:text/>
        </w:sdtPr>
        <w:sdtEndPr/>
        <w:sdtContent>
          <w:r w:rsidR="00A72B05">
            <w:rPr>
              <w:rFonts w:ascii="Prompt" w:hAnsi="Prompt" w:cs="Prompt" w:hint="cs"/>
              <w:szCs w:val="22"/>
            </w:rPr>
            <w:t>Thunderkick Malta Ltd</w:t>
          </w:r>
        </w:sdtContent>
      </w:sdt>
      <w:r w:rsidRPr="008E0C23">
        <w:rPr>
          <w:rFonts w:ascii="Prompt" w:hAnsi="Prompt" w:cs="Prompt" w:hint="cs"/>
          <w:szCs w:val="22"/>
        </w:rPr>
        <w:t xml:space="preserve"> and/or it’s partners And is provided for information purposes only.</w:t>
      </w:r>
    </w:p>
    <w:p w14:paraId="3D21AD02" w14:textId="6A62D376" w:rsidR="00130087" w:rsidRDefault="002C4E13" w:rsidP="002C4E13">
      <w:pPr>
        <w:pStyle w:val="ThunderkickDisclaimer"/>
        <w:rPr>
          <w:rFonts w:ascii="Prompt" w:hAnsi="Prompt" w:cs="Prompt"/>
          <w:szCs w:val="22"/>
        </w:rPr>
      </w:pPr>
      <w:r w:rsidRPr="008E0C23">
        <w:rPr>
          <w:rFonts w:ascii="Prompt" w:hAnsi="Prompt" w:cs="Prompt" w:hint="cs"/>
          <w:szCs w:val="22"/>
        </w:rPr>
        <w:t xml:space="preserve">This document is provided “as is” without any warranty concerning its accuracy or quality. In no event will </w:t>
      </w:r>
      <w:sdt>
        <w:sdtPr>
          <w:rPr>
            <w:rFonts w:ascii="Prompt" w:hAnsi="Prompt" w:cs="Prompt" w:hint="cs"/>
            <w:szCs w:val="22"/>
          </w:rPr>
          <w:alias w:val="Company"/>
          <w:id w:val="1066450061"/>
          <w:placeholder>
            <w:docPart w:val="0468C9347A8F83448419458900FD0B96"/>
          </w:placeholder>
          <w:dataBinding w:prefixMappings="xmlns:ns0='http://schemas.openxmlformats.org/officeDocument/2006/extended-properties' " w:xpath="/ns0:Properties[1]/ns0:Company[1]" w:storeItemID="{6668398D-A668-4E3E-A5EB-62B293D839F1}"/>
          <w:text/>
        </w:sdtPr>
        <w:sdtEndPr/>
        <w:sdtContent>
          <w:r w:rsidR="00A72B05">
            <w:rPr>
              <w:rFonts w:ascii="Prompt" w:hAnsi="Prompt" w:cs="Prompt" w:hint="cs"/>
              <w:szCs w:val="22"/>
            </w:rPr>
            <w:t>Thunderkick Malta Ltd</w:t>
          </w:r>
        </w:sdtContent>
      </w:sdt>
      <w:r w:rsidRPr="008E0C23">
        <w:rPr>
          <w:rFonts w:ascii="Prompt" w:hAnsi="Prompt" w:cs="Prompt" w:hint="cs"/>
          <w:szCs w:val="22"/>
        </w:rPr>
        <w:t xml:space="preserve"> be liable for direct or indirect damages resulting from incidental defects or inaccuracies in this document.</w:t>
      </w:r>
    </w:p>
    <w:p w14:paraId="4E6CF53D" w14:textId="6C574D60" w:rsidR="00130087" w:rsidRDefault="000659E1" w:rsidP="002C4E13">
      <w:pPr>
        <w:pStyle w:val="ThunderkickDisclaimer"/>
        <w:rPr>
          <w:rFonts w:ascii="Prompt" w:hAnsi="Prompt" w:cs="Prompt"/>
          <w:szCs w:val="22"/>
        </w:rPr>
      </w:pPr>
      <w:sdt>
        <w:sdtPr>
          <w:rPr>
            <w:rFonts w:ascii="Prompt" w:hAnsi="Prompt" w:cs="Prompt" w:hint="cs"/>
            <w:szCs w:val="22"/>
          </w:rPr>
          <w:alias w:val="Company"/>
          <w:id w:val="-542747626"/>
          <w:placeholder>
            <w:docPart w:val="A838E47387FF264A838B58F374C54DB9"/>
          </w:placeholder>
          <w:dataBinding w:prefixMappings="xmlns:ns0='http://schemas.openxmlformats.org/officeDocument/2006/extended-properties' " w:xpath="/ns0:Properties[1]/ns0:Company[1]" w:storeItemID="{6668398D-A668-4E3E-A5EB-62B293D839F1}"/>
          <w:text/>
        </w:sdtPr>
        <w:sdtEndPr/>
        <w:sdtContent>
          <w:r w:rsidR="00A72B05">
            <w:rPr>
              <w:rFonts w:ascii="Prompt" w:hAnsi="Prompt" w:cs="Prompt" w:hint="cs"/>
              <w:szCs w:val="22"/>
            </w:rPr>
            <w:t>Thunderkick Malta Ltd</w:t>
          </w:r>
        </w:sdtContent>
      </w:sdt>
      <w:r w:rsidR="002C4E13" w:rsidRPr="008E0C23">
        <w:rPr>
          <w:rFonts w:ascii="Prompt" w:hAnsi="Prompt" w:cs="Prompt" w:hint="cs"/>
          <w:szCs w:val="22"/>
        </w:rPr>
        <w:t xml:space="preserve"> reserves the right to review and Modify digital copies of this document at any time without prior notice.</w:t>
      </w:r>
    </w:p>
    <w:p w14:paraId="26357E6A" w14:textId="4FF6E99C" w:rsidR="002C4E13" w:rsidRPr="008E0C23" w:rsidRDefault="002C4E13" w:rsidP="002C4E13">
      <w:pPr>
        <w:pStyle w:val="ThunderkickDisclaimer"/>
        <w:rPr>
          <w:rFonts w:ascii="Prompt" w:hAnsi="Prompt" w:cs="Prompt"/>
          <w:szCs w:val="22"/>
        </w:rPr>
      </w:pPr>
      <w:r w:rsidRPr="008E0C23">
        <w:rPr>
          <w:rFonts w:ascii="Prompt" w:hAnsi="Prompt" w:cs="Prompt" w:hint="cs"/>
          <w:szCs w:val="22"/>
        </w:rPr>
        <w:t xml:space="preserve">The Thunderkick name, the Thunderkick logotype, game brands, services and product names are registered trademarks And/or service marks Of </w:t>
      </w:r>
      <w:sdt>
        <w:sdtPr>
          <w:rPr>
            <w:rFonts w:ascii="Prompt" w:hAnsi="Prompt" w:cs="Prompt" w:hint="cs"/>
            <w:szCs w:val="22"/>
          </w:rPr>
          <w:alias w:val="Company"/>
          <w:id w:val="449819328"/>
          <w:placeholder>
            <w:docPart w:val="51F07DFD77881F4FABD3CDD40B14E9EF"/>
          </w:placeholder>
          <w:dataBinding w:prefixMappings="xmlns:ns0='http://schemas.openxmlformats.org/officeDocument/2006/extended-properties' " w:xpath="/ns0:Properties[1]/ns0:Company[1]" w:storeItemID="{6668398D-A668-4E3E-A5EB-62B293D839F1}"/>
          <w:text/>
        </w:sdtPr>
        <w:sdtEndPr/>
        <w:sdtContent>
          <w:r w:rsidR="00A72B05">
            <w:rPr>
              <w:rFonts w:ascii="Prompt" w:hAnsi="Prompt" w:cs="Prompt" w:hint="cs"/>
              <w:szCs w:val="22"/>
            </w:rPr>
            <w:t>Thunderkick Malta Ltd</w:t>
          </w:r>
        </w:sdtContent>
      </w:sdt>
      <w:r w:rsidRPr="008E0C23">
        <w:rPr>
          <w:rFonts w:ascii="Prompt" w:hAnsi="Prompt" w:cs="Prompt" w:hint="cs"/>
          <w:szCs w:val="22"/>
        </w:rPr>
        <w:t>, Registered within the european union.</w:t>
      </w:r>
    </w:p>
    <w:p w14:paraId="6D3F5FCD" w14:textId="77777777" w:rsidR="002C4E13" w:rsidRPr="00CC175B" w:rsidRDefault="002C4E13" w:rsidP="002C4E13">
      <w:pPr>
        <w:pStyle w:val="ThunderkickUnreferencedTitle"/>
        <w:rPr>
          <w:rFonts w:ascii="Prompt" w:hAnsi="Prompt" w:cs="Prompt"/>
          <w:b/>
          <w:bCs/>
          <w:sz w:val="22"/>
        </w:rPr>
      </w:pPr>
      <w:r w:rsidRPr="00CC175B">
        <w:rPr>
          <w:rFonts w:ascii="Prompt" w:hAnsi="Prompt" w:cs="Prompt" w:hint="cs"/>
          <w:b/>
          <w:bCs/>
          <w:sz w:val="22"/>
        </w:rPr>
        <w:t>Contact</w:t>
      </w:r>
    </w:p>
    <w:p w14:paraId="6887EA3B" w14:textId="77777777" w:rsidR="002C4E13" w:rsidRPr="00AC52C8" w:rsidRDefault="002C4E13" w:rsidP="002C4E13">
      <w:pPr>
        <w:pStyle w:val="ThunderkickContactBody"/>
        <w:rPr>
          <w:rFonts w:cs="Prompt Light"/>
        </w:rPr>
      </w:pPr>
      <w:proofErr w:type="spellStart"/>
      <w:r w:rsidRPr="00AC52C8">
        <w:rPr>
          <w:rFonts w:cs="Prompt Light" w:hint="cs"/>
        </w:rPr>
        <w:t>Thunderkick</w:t>
      </w:r>
      <w:proofErr w:type="spellEnd"/>
      <w:r w:rsidRPr="00AC52C8">
        <w:rPr>
          <w:rFonts w:cs="Prompt Light" w:hint="cs"/>
        </w:rPr>
        <w:t xml:space="preserve"> Malta Limited</w:t>
      </w:r>
    </w:p>
    <w:sdt>
      <w:sdtPr>
        <w:rPr>
          <w:rFonts w:eastAsia="Times New Roman" w:cs="Prompt Light" w:hint="cs"/>
          <w:color w:val="000000"/>
          <w:lang w:eastAsia="en-GB"/>
        </w:rPr>
        <w:alias w:val="Company Address"/>
        <w:tag w:val="Company Address"/>
        <w:id w:val="-851265765"/>
        <w:placeholder>
          <w:docPart w:val="E1DCEF2F5A202C429B73F6F2A14541B5"/>
        </w:placeholder>
        <w:dataBinding w:prefixMappings="xmlns:ns0='http://schemas.microsoft.com/office/2006/coverPageProps' " w:xpath="/ns0:CoverPageProperties[1]/ns0:CompanyAddress[1]" w:storeItemID="{55AF091B-3C7A-41E3-B477-F2FDAA23CFDA}"/>
        <w:text w:multiLine="1"/>
      </w:sdtPr>
      <w:sdtEndPr/>
      <w:sdtContent>
        <w:p w14:paraId="4131C1BC" w14:textId="1FB289F3" w:rsidR="002C4E13" w:rsidRPr="000874A5" w:rsidRDefault="00A72B05" w:rsidP="00CA4EE6">
          <w:pPr>
            <w:pStyle w:val="ThunderkickContactBody"/>
            <w:rPr>
              <w:rFonts w:ascii="Prompt" w:hAnsi="Prompt" w:cs="Prompt"/>
            </w:rPr>
          </w:pPr>
          <w:r>
            <w:rPr>
              <w:rFonts w:eastAsia="Times New Roman" w:cs="Prompt Light" w:hint="cs"/>
              <w:color w:val="000000"/>
              <w:lang w:eastAsia="en-GB"/>
            </w:rPr>
            <w:t>The Bastions office no 2</w:t>
          </w:r>
          <w:r>
            <w:rPr>
              <w:rFonts w:eastAsia="Times New Roman" w:cs="Prompt Light" w:hint="cs"/>
              <w:color w:val="000000"/>
              <w:lang w:eastAsia="en-GB"/>
            </w:rPr>
            <w:br/>
          </w:r>
          <w:proofErr w:type="spellStart"/>
          <w:r>
            <w:rPr>
              <w:rFonts w:eastAsia="Times New Roman" w:cs="Prompt Light" w:hint="cs"/>
              <w:color w:val="000000"/>
              <w:lang w:eastAsia="en-GB"/>
            </w:rPr>
            <w:t>Emvin</w:t>
          </w:r>
          <w:proofErr w:type="spellEnd"/>
          <w:r>
            <w:rPr>
              <w:rFonts w:eastAsia="Times New Roman" w:cs="Prompt Light" w:hint="cs"/>
              <w:color w:val="000000"/>
              <w:lang w:eastAsia="en-GB"/>
            </w:rPr>
            <w:t xml:space="preserve"> Cremona Street</w:t>
          </w:r>
          <w:r>
            <w:rPr>
              <w:rFonts w:eastAsia="Times New Roman" w:cs="Prompt Light" w:hint="cs"/>
              <w:color w:val="000000"/>
              <w:lang w:eastAsia="en-GB"/>
            </w:rPr>
            <w:br/>
            <w:t>Floriana FRN 1281</w:t>
          </w:r>
          <w:r>
            <w:rPr>
              <w:rFonts w:eastAsia="Times New Roman" w:cs="Prompt Light" w:hint="cs"/>
              <w:color w:val="000000"/>
              <w:lang w:eastAsia="en-GB"/>
            </w:rPr>
            <w:br/>
            <w:t>Malta</w:t>
          </w:r>
          <w:r>
            <w:rPr>
              <w:rFonts w:eastAsia="Times New Roman" w:cs="Prompt Light" w:hint="cs"/>
              <w:color w:val="000000"/>
              <w:lang w:eastAsia="en-GB"/>
            </w:rPr>
            <w:br/>
          </w:r>
        </w:p>
      </w:sdtContent>
    </w:sdt>
    <w:p w14:paraId="2CE21D25" w14:textId="0195A40A" w:rsidR="002C4E13" w:rsidRPr="000874A5" w:rsidRDefault="000659E1" w:rsidP="002C4E13">
      <w:pPr>
        <w:pStyle w:val="ThunderkickLink"/>
        <w:rPr>
          <w:rFonts w:ascii="Prompt Light" w:hAnsi="Prompt Light" w:cs="Prompt Light"/>
          <w:sz w:val="22"/>
        </w:rPr>
      </w:pPr>
      <w:hyperlink r:id="rId11" w:history="1">
        <w:sdt>
          <w:sdtPr>
            <w:rPr>
              <w:rStyle w:val="Hyperlink"/>
              <w:rFonts w:ascii="Prompt Light" w:hAnsi="Prompt Light" w:cs="Prompt Light" w:hint="cs"/>
              <w:sz w:val="22"/>
              <w:u w:val="none"/>
            </w:rPr>
            <w:alias w:val="Company E-mail"/>
            <w:id w:val="-312109612"/>
            <w:placeholder>
              <w:docPart w:val="E4CC5906EBC30747AF6C767414DB4F25"/>
            </w:placeholder>
            <w:dataBinding w:prefixMappings="xmlns:ns0='http://schemas.microsoft.com/office/2006/coverPageProps' " w:xpath="/ns0:CoverPageProperties[1]/ns0:CompanyEmail[1]" w:storeItemID="{55AF091B-3C7A-41E3-B477-F2FDAA23CFDA}"/>
            <w:text/>
          </w:sdtPr>
          <w:sdtEndPr>
            <w:rPr>
              <w:rStyle w:val="Hyperlink"/>
            </w:rPr>
          </w:sdtEndPr>
          <w:sdtContent>
            <w:r w:rsidR="00A72B05">
              <w:rPr>
                <w:rStyle w:val="Hyperlink"/>
                <w:rFonts w:ascii="Prompt Light" w:hAnsi="Prompt Light" w:cs="Prompt Light" w:hint="cs"/>
                <w:sz w:val="22"/>
                <w:u w:val="none"/>
              </w:rPr>
              <w:t>business@thunderkick.com</w:t>
            </w:r>
          </w:sdtContent>
        </w:sdt>
      </w:hyperlink>
    </w:p>
    <w:p w14:paraId="6E7A40F9" w14:textId="77777777" w:rsidR="00541A20" w:rsidRDefault="002C4E13" w:rsidP="002C4E13">
      <w:pPr>
        <w:pStyle w:val="ThunderkickLink"/>
        <w:rPr>
          <w:rFonts w:ascii="Prompt Light" w:hAnsi="Prompt Light" w:cs="Prompt Light"/>
          <w:sz w:val="22"/>
        </w:rPr>
        <w:sectPr w:rsidR="00541A20" w:rsidSect="00541A20">
          <w:headerReference w:type="even" r:id="rId12"/>
          <w:footerReference w:type="even" r:id="rId13"/>
          <w:type w:val="continuous"/>
          <w:pgSz w:w="11907" w:h="16839" w:code="9"/>
          <w:pgMar w:top="1440" w:right="1440" w:bottom="1440" w:left="1440" w:header="737" w:footer="720" w:gutter="0"/>
          <w:pgNumType w:start="0"/>
          <w:cols w:space="720"/>
          <w:titlePg/>
          <w:docGrid w:linePitch="360"/>
        </w:sectPr>
      </w:pPr>
      <w:r w:rsidRPr="000874A5">
        <w:rPr>
          <w:rFonts w:ascii="Prompt Light" w:hAnsi="Prompt Light" w:cs="Prompt Light" w:hint="cs"/>
          <w:sz w:val="22"/>
        </w:rPr>
        <w:t>www.thunderkick.com</w:t>
      </w:r>
    </w:p>
    <w:p w14:paraId="7984D1BB" w14:textId="51EA39E7" w:rsidR="002C4E13" w:rsidRDefault="00541A20" w:rsidP="002C4E13">
      <w:pPr>
        <w:pStyle w:val="ThunderkickLink"/>
        <w:rPr>
          <w:rFonts w:ascii="Prompt Light" w:hAnsi="Prompt Light" w:cs="Prompt Light"/>
          <w:sz w:val="22"/>
        </w:rPr>
      </w:pPr>
      <w:r w:rsidRPr="00EF7511">
        <w:rPr>
          <w:rFonts w:ascii="Prompt" w:hAnsi="Prompt" w:cs="Prompt" w:hint="cs"/>
          <w:sz w:val="40"/>
          <w:szCs w:val="40"/>
          <w:lang w:val="sv-SE"/>
        </w:rPr>
        <w:lastRenderedPageBreak/>
        <w:t>DOCUMENT HISTORY</w:t>
      </w:r>
    </w:p>
    <w:tbl>
      <w:tblPr>
        <w:tblStyle w:val="TableGrid"/>
        <w:tblW w:w="9072" w:type="dxa"/>
        <w:tblInd w:w="115" w:type="dxa"/>
        <w:tblBorders>
          <w:top w:val="single" w:sz="8" w:space="0" w:color="BFBFBF" w:themeColor="background1" w:themeShade="BF"/>
          <w:left w:val="single" w:sz="8" w:space="0" w:color="BFBFBF" w:themeColor="background1" w:themeShade="BF"/>
          <w:bottom w:val="single" w:sz="8" w:space="0" w:color="BFBFBF" w:themeColor="background1" w:themeShade="BF"/>
          <w:right w:val="single" w:sz="8" w:space="0" w:color="BFBFBF" w:themeColor="background1" w:themeShade="BF"/>
          <w:insideH w:val="single" w:sz="8" w:space="0" w:color="BFBFBF" w:themeColor="background1" w:themeShade="BF"/>
          <w:insideV w:val="single" w:sz="8" w:space="0" w:color="BFBFBF" w:themeColor="background1" w:themeShade="BF"/>
        </w:tblBorders>
        <w:tblLayout w:type="fixed"/>
        <w:tblCellMar>
          <w:top w:w="115" w:type="dxa"/>
          <w:left w:w="115" w:type="dxa"/>
          <w:bottom w:w="115" w:type="dxa"/>
          <w:right w:w="115" w:type="dxa"/>
        </w:tblCellMar>
        <w:tblLook w:val="04A0" w:firstRow="1" w:lastRow="0" w:firstColumn="1" w:lastColumn="0" w:noHBand="0" w:noVBand="1"/>
      </w:tblPr>
      <w:tblGrid>
        <w:gridCol w:w="1588"/>
        <w:gridCol w:w="1715"/>
        <w:gridCol w:w="2127"/>
        <w:gridCol w:w="3642"/>
      </w:tblGrid>
      <w:tr w:rsidR="00541A20" w:rsidRPr="00EF7511" w14:paraId="48D2A1C8" w14:textId="77777777" w:rsidTr="009D44E6">
        <w:trPr>
          <w:trHeight w:val="594"/>
        </w:trPr>
        <w:tc>
          <w:tcPr>
            <w:tcW w:w="1588" w:type="dxa"/>
            <w:shd w:val="clear" w:color="auto" w:fill="000000" w:themeFill="text1"/>
            <w:vAlign w:val="center"/>
          </w:tcPr>
          <w:p w14:paraId="414255C9" w14:textId="77777777" w:rsidR="00541A20" w:rsidRPr="00346F06" w:rsidRDefault="00541A20" w:rsidP="004967EB">
            <w:pPr>
              <w:pStyle w:val="ThunderkickTableTitle"/>
              <w:rPr>
                <w:rFonts w:ascii="Prompt Medium" w:hAnsi="Prompt Medium" w:cs="Prompt Medium"/>
                <w:color w:val="FFFFFF" w:themeColor="background1"/>
                <w:sz w:val="26"/>
                <w:szCs w:val="26"/>
              </w:rPr>
            </w:pPr>
            <w:r w:rsidRPr="00346F06">
              <w:rPr>
                <w:rFonts w:ascii="Prompt Medium" w:hAnsi="Prompt Medium" w:cs="Prompt Medium" w:hint="cs"/>
                <w:color w:val="FFFFFF" w:themeColor="background1"/>
                <w:sz w:val="26"/>
                <w:szCs w:val="26"/>
              </w:rPr>
              <w:t>VERSION</w:t>
            </w:r>
          </w:p>
        </w:tc>
        <w:tc>
          <w:tcPr>
            <w:tcW w:w="1715" w:type="dxa"/>
            <w:shd w:val="clear" w:color="auto" w:fill="000000" w:themeFill="text1"/>
            <w:vAlign w:val="center"/>
          </w:tcPr>
          <w:p w14:paraId="28E1E194" w14:textId="77777777" w:rsidR="00541A20" w:rsidRPr="00346F06" w:rsidRDefault="00541A20" w:rsidP="004967EB">
            <w:pPr>
              <w:pStyle w:val="ThunderkickTableTitle"/>
              <w:rPr>
                <w:rFonts w:ascii="Prompt Medium" w:hAnsi="Prompt Medium" w:cs="Prompt Medium"/>
                <w:color w:val="FFFFFF" w:themeColor="background1"/>
                <w:sz w:val="26"/>
                <w:szCs w:val="26"/>
              </w:rPr>
            </w:pPr>
            <w:r w:rsidRPr="00346F06">
              <w:rPr>
                <w:rFonts w:ascii="Prompt Medium" w:hAnsi="Prompt Medium" w:cs="Prompt Medium" w:hint="cs"/>
                <w:color w:val="FFFFFF" w:themeColor="background1"/>
                <w:sz w:val="26"/>
                <w:szCs w:val="26"/>
              </w:rPr>
              <w:t>DATE</w:t>
            </w:r>
          </w:p>
        </w:tc>
        <w:tc>
          <w:tcPr>
            <w:tcW w:w="2127" w:type="dxa"/>
            <w:shd w:val="clear" w:color="auto" w:fill="000000" w:themeFill="text1"/>
            <w:vAlign w:val="center"/>
          </w:tcPr>
          <w:p w14:paraId="7C97B145" w14:textId="77777777" w:rsidR="00541A20" w:rsidRPr="00346F06" w:rsidRDefault="00541A20" w:rsidP="004967EB">
            <w:pPr>
              <w:pStyle w:val="ThunderkickTableTitle"/>
              <w:rPr>
                <w:rFonts w:ascii="Prompt Medium" w:hAnsi="Prompt Medium" w:cs="Prompt Medium"/>
                <w:color w:val="FFFFFF" w:themeColor="background1"/>
                <w:sz w:val="26"/>
                <w:szCs w:val="26"/>
              </w:rPr>
            </w:pPr>
            <w:r w:rsidRPr="00346F06">
              <w:rPr>
                <w:rFonts w:ascii="Prompt Medium" w:hAnsi="Prompt Medium" w:cs="Prompt Medium" w:hint="cs"/>
                <w:color w:val="FFFFFF" w:themeColor="background1"/>
                <w:sz w:val="26"/>
                <w:szCs w:val="26"/>
              </w:rPr>
              <w:t>AUTHOR</w:t>
            </w:r>
          </w:p>
        </w:tc>
        <w:tc>
          <w:tcPr>
            <w:tcW w:w="3642" w:type="dxa"/>
            <w:shd w:val="clear" w:color="auto" w:fill="000000" w:themeFill="text1"/>
            <w:vAlign w:val="center"/>
          </w:tcPr>
          <w:p w14:paraId="6278A158" w14:textId="77777777" w:rsidR="00541A20" w:rsidRPr="00346F06" w:rsidRDefault="00541A20" w:rsidP="004967EB">
            <w:pPr>
              <w:pStyle w:val="ThunderkickTableTitle"/>
              <w:rPr>
                <w:rFonts w:ascii="Prompt Medium" w:hAnsi="Prompt Medium" w:cs="Prompt Medium"/>
                <w:color w:val="FFFFFF" w:themeColor="background1"/>
                <w:sz w:val="26"/>
                <w:szCs w:val="26"/>
              </w:rPr>
            </w:pPr>
            <w:r w:rsidRPr="00346F06">
              <w:rPr>
                <w:rFonts w:ascii="Prompt Medium" w:hAnsi="Prompt Medium" w:cs="Prompt Medium" w:hint="cs"/>
                <w:color w:val="FFFFFF" w:themeColor="background1"/>
                <w:sz w:val="26"/>
                <w:szCs w:val="26"/>
              </w:rPr>
              <w:t>COMMENT</w:t>
            </w:r>
          </w:p>
        </w:tc>
      </w:tr>
      <w:tr w:rsidR="00541A20" w:rsidRPr="00EF7511" w14:paraId="62C2DCF5" w14:textId="77777777" w:rsidTr="009D44E6">
        <w:trPr>
          <w:trHeight w:val="108"/>
        </w:trPr>
        <w:tc>
          <w:tcPr>
            <w:tcW w:w="1588" w:type="dxa"/>
          </w:tcPr>
          <w:p w14:paraId="53955650" w14:textId="77777777" w:rsidR="00541A20" w:rsidRPr="00AC52C8" w:rsidRDefault="00541A20" w:rsidP="004967EB">
            <w:pPr>
              <w:pStyle w:val="ThunderkickTableBody"/>
              <w:rPr>
                <w:rFonts w:cs="Prompt Light"/>
              </w:rPr>
            </w:pPr>
            <w:r w:rsidRPr="00AC52C8">
              <w:rPr>
                <w:rFonts w:cs="Prompt Light" w:hint="cs"/>
              </w:rPr>
              <w:t>1.0</w:t>
            </w:r>
          </w:p>
        </w:tc>
        <w:tc>
          <w:tcPr>
            <w:tcW w:w="1715" w:type="dxa"/>
          </w:tcPr>
          <w:p w14:paraId="231D210B" w14:textId="1CC1A1A9" w:rsidR="00541A20" w:rsidRPr="00137085" w:rsidRDefault="00541A20" w:rsidP="004967EB">
            <w:pPr>
              <w:pStyle w:val="ThunderkickTableBody"/>
              <w:rPr>
                <w:rFonts w:cs="Prompt Light"/>
                <w:lang w:val="en-SE"/>
              </w:rPr>
            </w:pPr>
            <w:r>
              <w:rPr>
                <w:rFonts w:cs="Prompt Light"/>
                <w:color w:val="000000" w:themeColor="text1"/>
              </w:rPr>
              <w:t>2022-0</w:t>
            </w:r>
            <w:r w:rsidR="00137085">
              <w:rPr>
                <w:rFonts w:cs="Prompt Light"/>
                <w:color w:val="000000" w:themeColor="text1"/>
                <w:lang w:val="en-SE"/>
              </w:rPr>
              <w:t>6</w:t>
            </w:r>
            <w:r>
              <w:rPr>
                <w:rFonts w:cs="Prompt Light"/>
                <w:color w:val="000000" w:themeColor="text1"/>
              </w:rPr>
              <w:t>-0</w:t>
            </w:r>
            <w:r w:rsidR="00137085">
              <w:rPr>
                <w:rFonts w:cs="Prompt Light"/>
                <w:color w:val="000000" w:themeColor="text1"/>
                <w:lang w:val="en-SE"/>
              </w:rPr>
              <w:t>9</w:t>
            </w:r>
          </w:p>
        </w:tc>
        <w:tc>
          <w:tcPr>
            <w:tcW w:w="2127" w:type="dxa"/>
          </w:tcPr>
          <w:p w14:paraId="2F895EA4" w14:textId="77777777" w:rsidR="00541A20" w:rsidRPr="00AC52C8" w:rsidRDefault="00541A20" w:rsidP="004967EB">
            <w:pPr>
              <w:pStyle w:val="ThunderkickTableBody"/>
              <w:rPr>
                <w:rFonts w:cs="Prompt Light"/>
              </w:rPr>
            </w:pPr>
            <w:r>
              <w:rPr>
                <w:rFonts w:cs="Prompt Light"/>
                <w:lang w:val="sv-SE"/>
              </w:rPr>
              <w:t>Jörgen Åström</w:t>
            </w:r>
          </w:p>
        </w:tc>
        <w:tc>
          <w:tcPr>
            <w:tcW w:w="3642" w:type="dxa"/>
          </w:tcPr>
          <w:p w14:paraId="44008388" w14:textId="77777777" w:rsidR="00541A20" w:rsidRPr="00AC52C8" w:rsidRDefault="00541A20" w:rsidP="004967EB">
            <w:pPr>
              <w:pStyle w:val="ThunderkickTableBody"/>
              <w:rPr>
                <w:rFonts w:cs="Prompt Light"/>
              </w:rPr>
            </w:pPr>
            <w:r w:rsidRPr="00AC52C8">
              <w:rPr>
                <w:rFonts w:cs="Prompt Light" w:hint="cs"/>
              </w:rPr>
              <w:t>Initial Version</w:t>
            </w:r>
          </w:p>
        </w:tc>
      </w:tr>
    </w:tbl>
    <w:p w14:paraId="1FB1E4D3" w14:textId="0BAB9E72" w:rsidR="00CC175B" w:rsidRPr="00B0176E" w:rsidRDefault="00CC175B" w:rsidP="00541A20"/>
    <w:p w14:paraId="50B7EC6E" w14:textId="77777777" w:rsidR="00541A20" w:rsidRDefault="00541A20" w:rsidP="00541A20">
      <w:pPr>
        <w:rPr>
          <w:rFonts w:ascii="Prompt" w:hAnsi="Prompt" w:cs="Prompt"/>
          <w:noProof/>
          <w:sz w:val="40"/>
          <w:szCs w:val="40"/>
        </w:rPr>
        <w:sectPr w:rsidR="00541A20" w:rsidSect="00541A20">
          <w:pgSz w:w="11907" w:h="16839" w:code="9"/>
          <w:pgMar w:top="1440" w:right="1440" w:bottom="1440" w:left="1440" w:header="737" w:footer="720" w:gutter="0"/>
          <w:pgNumType w:start="0"/>
          <w:cols w:space="720"/>
          <w:titlePg/>
          <w:docGrid w:linePitch="360"/>
        </w:sectPr>
      </w:pPr>
    </w:p>
    <w:p w14:paraId="20334D27" w14:textId="631B7EE6" w:rsidR="00CC175B" w:rsidRDefault="002C4E13" w:rsidP="00541A20">
      <w:pPr>
        <w:rPr>
          <w:rFonts w:ascii="Prompt" w:hAnsi="Prompt" w:cs="Prompt"/>
          <w:noProof/>
          <w:sz w:val="40"/>
          <w:szCs w:val="40"/>
        </w:rPr>
      </w:pPr>
      <w:r w:rsidRPr="00EF7511">
        <w:rPr>
          <w:rFonts w:ascii="Prompt" w:hAnsi="Prompt" w:cs="Prompt" w:hint="cs"/>
          <w:noProof/>
          <w:sz w:val="40"/>
          <w:szCs w:val="40"/>
        </w:rPr>
        <w:lastRenderedPageBreak/>
        <w:t>C</w:t>
      </w:r>
      <w:r w:rsidR="00066F36" w:rsidRPr="00EF7511">
        <w:rPr>
          <w:rFonts w:ascii="Prompt" w:hAnsi="Prompt" w:cs="Prompt" w:hint="cs"/>
          <w:noProof/>
          <w:sz w:val="40"/>
          <w:szCs w:val="40"/>
        </w:rPr>
        <w:t>ONTENTS</w:t>
      </w:r>
    </w:p>
    <w:bookmarkStart w:id="0" w:name="_Toc359834607" w:displacedByCustomXml="next"/>
    <w:bookmarkStart w:id="1" w:name="_Toc360016406" w:displacedByCustomXml="next"/>
    <w:bookmarkStart w:id="2" w:name="_Toc8301460" w:displacedByCustomXml="next"/>
    <w:bookmarkStart w:id="3" w:name="_Toc14084615" w:displacedByCustomXml="next"/>
    <w:bookmarkStart w:id="4" w:name="_Toc359253980" w:displacedByCustomXml="next"/>
    <w:sdt>
      <w:sdtPr>
        <w:rPr>
          <w:rFonts w:ascii="Prompt Light" w:eastAsiaTheme="minorHAnsi" w:hAnsi="Prompt Light" w:cs="Prompt Light" w:hint="cs"/>
          <w:b w:val="0"/>
          <w:bCs w:val="0"/>
          <w:caps w:val="0"/>
          <w:sz w:val="22"/>
          <w:szCs w:val="22"/>
          <w:lang w:eastAsia="en-US"/>
        </w:rPr>
        <w:id w:val="-1659919954"/>
        <w:docPartObj>
          <w:docPartGallery w:val="Table of Contents"/>
          <w:docPartUnique/>
        </w:docPartObj>
      </w:sdtPr>
      <w:sdtEndPr>
        <w:rPr>
          <w:rFonts w:ascii="Times New Roman" w:eastAsia="Times New Roman" w:hAnsi="Times New Roman" w:cs="Times New Roman" w:hint="default"/>
          <w:noProof/>
          <w:lang w:eastAsia="en-GB"/>
        </w:rPr>
      </w:sdtEndPr>
      <w:sdtContent>
        <w:p w14:paraId="0A23C986" w14:textId="2BA1AA2B" w:rsidR="004523D2" w:rsidRPr="004523D2" w:rsidRDefault="009A6DF0">
          <w:pPr>
            <w:pStyle w:val="TOC1"/>
            <w:tabs>
              <w:tab w:val="left" w:pos="480"/>
              <w:tab w:val="right" w:leader="dot" w:pos="9017"/>
            </w:tabs>
            <w:rPr>
              <w:rFonts w:ascii="Prompt Light" w:eastAsiaTheme="minorEastAsia" w:hAnsi="Prompt Light" w:cs="Prompt Light"/>
              <w:b w:val="0"/>
              <w:bCs w:val="0"/>
              <w:caps w:val="0"/>
              <w:noProof/>
              <w:sz w:val="24"/>
              <w:szCs w:val="24"/>
              <w:lang/>
            </w:rPr>
          </w:pPr>
          <w:r w:rsidRPr="00003167">
            <w:rPr>
              <w:rFonts w:ascii="Prompt Light" w:hAnsi="Prompt Light" w:cs="Prompt Light"/>
              <w:b w:val="0"/>
              <w:bCs w:val="0"/>
              <w:sz w:val="24"/>
              <w:szCs w:val="24"/>
            </w:rPr>
            <w:fldChar w:fldCharType="begin"/>
          </w:r>
          <w:r w:rsidRPr="00003167">
            <w:rPr>
              <w:rFonts w:ascii="Prompt Light" w:hAnsi="Prompt Light" w:cs="Prompt Light"/>
              <w:b w:val="0"/>
              <w:bCs w:val="0"/>
              <w:sz w:val="24"/>
              <w:szCs w:val="24"/>
            </w:rPr>
            <w:instrText xml:space="preserve"> TOC \o "1-2" \h \z \u </w:instrText>
          </w:r>
          <w:r w:rsidRPr="00003167">
            <w:rPr>
              <w:rFonts w:ascii="Prompt Light" w:hAnsi="Prompt Light" w:cs="Prompt Light"/>
              <w:b w:val="0"/>
              <w:bCs w:val="0"/>
              <w:sz w:val="24"/>
              <w:szCs w:val="24"/>
            </w:rPr>
            <w:fldChar w:fldCharType="separate"/>
          </w:r>
          <w:hyperlink w:anchor="_Toc106618464" w:history="1">
            <w:r w:rsidR="004523D2" w:rsidRPr="004523D2">
              <w:rPr>
                <w:rStyle w:val="Hyperlink"/>
                <w:rFonts w:ascii="Prompt Light" w:hAnsi="Prompt Light" w:cs="Prompt Light"/>
                <w:b w:val="0"/>
                <w:bCs w:val="0"/>
                <w:noProof/>
                <w:sz w:val="24"/>
                <w:szCs w:val="24"/>
              </w:rPr>
              <w:t>1</w:t>
            </w:r>
            <w:r w:rsidR="004523D2" w:rsidRPr="004523D2">
              <w:rPr>
                <w:rFonts w:ascii="Prompt Light" w:eastAsiaTheme="minorEastAsia" w:hAnsi="Prompt Light" w:cs="Prompt Light"/>
                <w:b w:val="0"/>
                <w:bCs w:val="0"/>
                <w:caps w:val="0"/>
                <w:noProof/>
                <w:sz w:val="24"/>
                <w:szCs w:val="24"/>
                <w:lang/>
              </w:rPr>
              <w:tab/>
            </w:r>
            <w:r w:rsidR="004523D2" w:rsidRPr="004523D2">
              <w:rPr>
                <w:rStyle w:val="Hyperlink"/>
                <w:rFonts w:ascii="Prompt Light" w:hAnsi="Prompt Light" w:cs="Prompt Light"/>
                <w:b w:val="0"/>
                <w:bCs w:val="0"/>
                <w:noProof/>
                <w:sz w:val="24"/>
                <w:szCs w:val="24"/>
              </w:rPr>
              <w:t>INTRODUCTION</w:t>
            </w:r>
            <w:r w:rsidR="004523D2"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tab/>
            </w:r>
            <w:r w:rsidR="004523D2"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fldChar w:fldCharType="begin"/>
            </w:r>
            <w:r w:rsidR="004523D2"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instrText xml:space="preserve"> PAGEREF _Toc106618464 \h </w:instrText>
            </w:r>
            <w:r w:rsidR="004523D2"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</w:r>
            <w:r w:rsidR="004523D2"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fldChar w:fldCharType="separate"/>
            </w:r>
            <w:r w:rsidR="004523D2"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t>1</w:t>
            </w:r>
            <w:r w:rsidR="004523D2"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9F6D015" w14:textId="2C3C3FAE" w:rsidR="004523D2" w:rsidRPr="004523D2" w:rsidRDefault="004523D2">
          <w:pPr>
            <w:pStyle w:val="TOC2"/>
            <w:tabs>
              <w:tab w:val="left" w:pos="720"/>
              <w:tab w:val="right" w:leader="dot" w:pos="9017"/>
            </w:tabs>
            <w:rPr>
              <w:rFonts w:ascii="Prompt Light" w:eastAsiaTheme="minorEastAsia" w:hAnsi="Prompt Light" w:cs="Prompt Light"/>
              <w:smallCaps w:val="0"/>
              <w:noProof/>
              <w:sz w:val="24"/>
              <w:szCs w:val="24"/>
              <w:lang/>
            </w:rPr>
          </w:pPr>
          <w:hyperlink w:anchor="_Toc106618465" w:history="1">
            <w:r w:rsidRPr="004523D2">
              <w:rPr>
                <w:rStyle w:val="Hyperlink"/>
                <w:rFonts w:ascii="Prompt Light" w:hAnsi="Prompt Light" w:cs="Prompt Light"/>
                <w:noProof/>
                <w:sz w:val="24"/>
                <w:szCs w:val="24"/>
              </w:rPr>
              <w:t>1.1</w:t>
            </w:r>
            <w:r w:rsidRPr="004523D2">
              <w:rPr>
                <w:rFonts w:ascii="Prompt Light" w:eastAsiaTheme="minorEastAsia" w:hAnsi="Prompt Light" w:cs="Prompt Light"/>
                <w:smallCaps w:val="0"/>
                <w:noProof/>
                <w:sz w:val="24"/>
                <w:szCs w:val="24"/>
                <w:lang/>
              </w:rPr>
              <w:tab/>
            </w:r>
            <w:r w:rsidRPr="004523D2">
              <w:rPr>
                <w:rStyle w:val="Hyperlink"/>
                <w:rFonts w:ascii="Prompt Light" w:hAnsi="Prompt Light" w:cs="Prompt Light"/>
                <w:noProof/>
                <w:sz w:val="24"/>
                <w:szCs w:val="24"/>
              </w:rPr>
              <w:t>Phoenix Paradise</w: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tab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begin"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instrText xml:space="preserve"> PAGEREF _Toc106618465 \h </w:instrTex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separate"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t>1</w: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C996429" w14:textId="02F1FFA9" w:rsidR="004523D2" w:rsidRPr="004523D2" w:rsidRDefault="004523D2">
          <w:pPr>
            <w:pStyle w:val="TOC1"/>
            <w:tabs>
              <w:tab w:val="left" w:pos="480"/>
              <w:tab w:val="right" w:leader="dot" w:pos="9017"/>
            </w:tabs>
            <w:rPr>
              <w:rFonts w:ascii="Prompt Light" w:eastAsiaTheme="minorEastAsia" w:hAnsi="Prompt Light" w:cs="Prompt Light"/>
              <w:b w:val="0"/>
              <w:bCs w:val="0"/>
              <w:caps w:val="0"/>
              <w:noProof/>
              <w:sz w:val="24"/>
              <w:szCs w:val="24"/>
              <w:lang/>
            </w:rPr>
          </w:pPr>
          <w:hyperlink w:anchor="_Toc106618466" w:history="1">
            <w:r w:rsidRPr="004523D2">
              <w:rPr>
                <w:rStyle w:val="Hyperlink"/>
                <w:rFonts w:ascii="Prompt Light" w:hAnsi="Prompt Light" w:cs="Prompt Light"/>
                <w:b w:val="0"/>
                <w:bCs w:val="0"/>
                <w:noProof/>
                <w:sz w:val="24"/>
                <w:szCs w:val="24"/>
              </w:rPr>
              <w:t>2</w:t>
            </w:r>
            <w:r w:rsidRPr="004523D2">
              <w:rPr>
                <w:rFonts w:ascii="Prompt Light" w:eastAsiaTheme="minorEastAsia" w:hAnsi="Prompt Light" w:cs="Prompt Light"/>
                <w:b w:val="0"/>
                <w:bCs w:val="0"/>
                <w:caps w:val="0"/>
                <w:noProof/>
                <w:sz w:val="24"/>
                <w:szCs w:val="24"/>
                <w:lang/>
              </w:rPr>
              <w:tab/>
            </w:r>
            <w:r w:rsidRPr="004523D2">
              <w:rPr>
                <w:rStyle w:val="Hyperlink"/>
                <w:rFonts w:ascii="Prompt Light" w:hAnsi="Prompt Light" w:cs="Prompt Light"/>
                <w:b w:val="0"/>
                <w:bCs w:val="0"/>
                <w:noProof/>
                <w:sz w:val="24"/>
                <w:szCs w:val="24"/>
              </w:rPr>
              <w:t>SPLASH SCREEN</w:t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tab/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fldChar w:fldCharType="begin"/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instrText xml:space="preserve"> PAGEREF _Toc106618466 \h </w:instrText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fldChar w:fldCharType="separate"/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t>2</w:t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3A44B05" w14:textId="29EF113C" w:rsidR="004523D2" w:rsidRPr="004523D2" w:rsidRDefault="004523D2">
          <w:pPr>
            <w:pStyle w:val="TOC1"/>
            <w:tabs>
              <w:tab w:val="left" w:pos="480"/>
              <w:tab w:val="right" w:leader="dot" w:pos="9017"/>
            </w:tabs>
            <w:rPr>
              <w:rFonts w:ascii="Prompt Light" w:eastAsiaTheme="minorEastAsia" w:hAnsi="Prompt Light" w:cs="Prompt Light"/>
              <w:b w:val="0"/>
              <w:bCs w:val="0"/>
              <w:caps w:val="0"/>
              <w:noProof/>
              <w:sz w:val="24"/>
              <w:szCs w:val="24"/>
              <w:lang/>
            </w:rPr>
          </w:pPr>
          <w:hyperlink w:anchor="_Toc106618467" w:history="1">
            <w:r w:rsidRPr="004523D2">
              <w:rPr>
                <w:rStyle w:val="Hyperlink"/>
                <w:rFonts w:ascii="Prompt Light" w:hAnsi="Prompt Light" w:cs="Prompt Light"/>
                <w:b w:val="0"/>
                <w:bCs w:val="0"/>
                <w:noProof/>
                <w:sz w:val="24"/>
                <w:szCs w:val="24"/>
              </w:rPr>
              <w:t>3</w:t>
            </w:r>
            <w:r w:rsidRPr="004523D2">
              <w:rPr>
                <w:rFonts w:ascii="Prompt Light" w:eastAsiaTheme="minorEastAsia" w:hAnsi="Prompt Light" w:cs="Prompt Light"/>
                <w:b w:val="0"/>
                <w:bCs w:val="0"/>
                <w:caps w:val="0"/>
                <w:noProof/>
                <w:sz w:val="24"/>
                <w:szCs w:val="24"/>
                <w:lang/>
              </w:rPr>
              <w:tab/>
            </w:r>
            <w:r w:rsidRPr="004523D2">
              <w:rPr>
                <w:rStyle w:val="Hyperlink"/>
                <w:rFonts w:ascii="Prompt Light" w:hAnsi="Prompt Light" w:cs="Prompt Light"/>
                <w:b w:val="0"/>
                <w:bCs w:val="0"/>
                <w:noProof/>
                <w:sz w:val="24"/>
                <w:szCs w:val="24"/>
              </w:rPr>
              <w:t>MAIN GAME</w:t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tab/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fldChar w:fldCharType="begin"/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instrText xml:space="preserve"> PAGEREF _Toc106618467 \h </w:instrText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fldChar w:fldCharType="separate"/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t>3</w:t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0DEB54B" w14:textId="71B826AA" w:rsidR="004523D2" w:rsidRPr="004523D2" w:rsidRDefault="004523D2">
          <w:pPr>
            <w:pStyle w:val="TOC2"/>
            <w:tabs>
              <w:tab w:val="left" w:pos="720"/>
              <w:tab w:val="right" w:leader="dot" w:pos="9017"/>
            </w:tabs>
            <w:rPr>
              <w:rFonts w:ascii="Prompt Light" w:eastAsiaTheme="minorEastAsia" w:hAnsi="Prompt Light" w:cs="Prompt Light"/>
              <w:smallCaps w:val="0"/>
              <w:noProof/>
              <w:sz w:val="24"/>
              <w:szCs w:val="24"/>
              <w:lang/>
            </w:rPr>
          </w:pPr>
          <w:hyperlink w:anchor="_Toc106618468" w:history="1">
            <w:r w:rsidRPr="004523D2">
              <w:rPr>
                <w:rStyle w:val="Hyperlink"/>
                <w:rFonts w:ascii="Prompt Light" w:hAnsi="Prompt Light" w:cs="Prompt Light"/>
                <w:noProof/>
                <w:sz w:val="24"/>
                <w:szCs w:val="24"/>
              </w:rPr>
              <w:t>3.1</w:t>
            </w:r>
            <w:r w:rsidRPr="004523D2">
              <w:rPr>
                <w:rFonts w:ascii="Prompt Light" w:eastAsiaTheme="minorEastAsia" w:hAnsi="Prompt Light" w:cs="Prompt Light"/>
                <w:smallCaps w:val="0"/>
                <w:noProof/>
                <w:sz w:val="24"/>
                <w:szCs w:val="24"/>
                <w:lang/>
              </w:rPr>
              <w:tab/>
            </w:r>
            <w:r w:rsidRPr="004523D2">
              <w:rPr>
                <w:rStyle w:val="Hyperlink"/>
                <w:rFonts w:ascii="Prompt Light" w:hAnsi="Prompt Light" w:cs="Prompt Light"/>
                <w:noProof/>
                <w:sz w:val="24"/>
                <w:szCs w:val="24"/>
              </w:rPr>
              <w:t>Introduction</w: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tab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begin"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instrText xml:space="preserve"> PAGEREF _Toc106618468 \h </w:instrTex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separate"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t>3</w: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ADDB3BF" w14:textId="78FC4B0A" w:rsidR="004523D2" w:rsidRPr="004523D2" w:rsidRDefault="004523D2">
          <w:pPr>
            <w:pStyle w:val="TOC2"/>
            <w:tabs>
              <w:tab w:val="left" w:pos="960"/>
              <w:tab w:val="right" w:leader="dot" w:pos="9017"/>
            </w:tabs>
            <w:rPr>
              <w:rFonts w:ascii="Prompt Light" w:eastAsiaTheme="minorEastAsia" w:hAnsi="Prompt Light" w:cs="Prompt Light"/>
              <w:smallCaps w:val="0"/>
              <w:noProof/>
              <w:sz w:val="24"/>
              <w:szCs w:val="24"/>
              <w:lang/>
            </w:rPr>
          </w:pPr>
          <w:hyperlink w:anchor="_Toc106618469" w:history="1">
            <w:r w:rsidRPr="004523D2">
              <w:rPr>
                <w:rStyle w:val="Hyperlink"/>
                <w:rFonts w:ascii="Prompt Light" w:hAnsi="Prompt Light" w:cs="Prompt Light"/>
                <w:noProof/>
                <w:sz w:val="24"/>
                <w:szCs w:val="24"/>
              </w:rPr>
              <w:t>3.2</w:t>
            </w:r>
            <w:r w:rsidRPr="004523D2">
              <w:rPr>
                <w:rFonts w:ascii="Prompt Light" w:eastAsiaTheme="minorEastAsia" w:hAnsi="Prompt Light" w:cs="Prompt Light"/>
                <w:smallCaps w:val="0"/>
                <w:noProof/>
                <w:sz w:val="24"/>
                <w:szCs w:val="24"/>
                <w:lang/>
              </w:rPr>
              <w:tab/>
            </w:r>
            <w:r w:rsidRPr="004523D2">
              <w:rPr>
                <w:rStyle w:val="Hyperlink"/>
                <w:rFonts w:ascii="Prompt Light" w:hAnsi="Prompt Light" w:cs="Prompt Light"/>
                <w:noProof/>
                <w:sz w:val="24"/>
                <w:szCs w:val="24"/>
              </w:rPr>
              <w:t xml:space="preserve">Pay </w:t>
            </w:r>
            <w:r w:rsidRPr="004523D2">
              <w:rPr>
                <w:rStyle w:val="Hyperlink"/>
                <w:rFonts w:ascii="Prompt Light" w:hAnsi="Prompt Light" w:cs="Prompt Light"/>
                <w:noProof/>
                <w:sz w:val="24"/>
                <w:szCs w:val="24"/>
                <w:lang w:val="en-SE"/>
              </w:rPr>
              <w:t>Lines</w: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tab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begin"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instrText xml:space="preserve"> PAGEREF _Toc106618469 \h </w:instrTex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separate"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t>3</w: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6457463" w14:textId="1A667F89" w:rsidR="004523D2" w:rsidRPr="004523D2" w:rsidRDefault="004523D2">
          <w:pPr>
            <w:pStyle w:val="TOC2"/>
            <w:tabs>
              <w:tab w:val="left" w:pos="960"/>
              <w:tab w:val="right" w:leader="dot" w:pos="9017"/>
            </w:tabs>
            <w:rPr>
              <w:rFonts w:ascii="Prompt Light" w:eastAsiaTheme="minorEastAsia" w:hAnsi="Prompt Light" w:cs="Prompt Light"/>
              <w:smallCaps w:val="0"/>
              <w:noProof/>
              <w:sz w:val="24"/>
              <w:szCs w:val="24"/>
              <w:lang/>
            </w:rPr>
          </w:pPr>
          <w:hyperlink w:anchor="_Toc106618470" w:history="1">
            <w:r w:rsidRPr="004523D2">
              <w:rPr>
                <w:rStyle w:val="Hyperlink"/>
                <w:rFonts w:ascii="Prompt Light" w:hAnsi="Prompt Light" w:cs="Prompt Light"/>
                <w:noProof/>
                <w:sz w:val="24"/>
                <w:szCs w:val="24"/>
              </w:rPr>
              <w:t>3.3</w:t>
            </w:r>
            <w:r w:rsidRPr="004523D2">
              <w:rPr>
                <w:rFonts w:ascii="Prompt Light" w:eastAsiaTheme="minorEastAsia" w:hAnsi="Prompt Light" w:cs="Prompt Light"/>
                <w:smallCaps w:val="0"/>
                <w:noProof/>
                <w:sz w:val="24"/>
                <w:szCs w:val="24"/>
                <w:lang/>
              </w:rPr>
              <w:tab/>
            </w:r>
            <w:r w:rsidRPr="004523D2">
              <w:rPr>
                <w:rStyle w:val="Hyperlink"/>
                <w:rFonts w:ascii="Prompt Light" w:hAnsi="Prompt Light" w:cs="Prompt Light"/>
                <w:noProof/>
                <w:sz w:val="24"/>
                <w:szCs w:val="24"/>
              </w:rPr>
              <w:t>Wild symbol</w: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tab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begin"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instrText xml:space="preserve"> PAGEREF _Toc106618470 \h </w:instrTex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separate"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t>4</w: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18ED72C" w14:textId="486BD6F1" w:rsidR="004523D2" w:rsidRPr="004523D2" w:rsidRDefault="004523D2">
          <w:pPr>
            <w:pStyle w:val="TOC2"/>
            <w:tabs>
              <w:tab w:val="left" w:pos="960"/>
              <w:tab w:val="right" w:leader="dot" w:pos="9017"/>
            </w:tabs>
            <w:rPr>
              <w:rFonts w:ascii="Prompt Light" w:eastAsiaTheme="minorEastAsia" w:hAnsi="Prompt Light" w:cs="Prompt Light"/>
              <w:smallCaps w:val="0"/>
              <w:noProof/>
              <w:sz w:val="24"/>
              <w:szCs w:val="24"/>
              <w:lang/>
            </w:rPr>
          </w:pPr>
          <w:hyperlink w:anchor="_Toc106618471" w:history="1">
            <w:r w:rsidRPr="004523D2">
              <w:rPr>
                <w:rStyle w:val="Hyperlink"/>
                <w:rFonts w:ascii="Prompt Light" w:hAnsi="Prompt Light" w:cs="Prompt Light"/>
                <w:noProof/>
                <w:sz w:val="24"/>
                <w:szCs w:val="24"/>
              </w:rPr>
              <w:t>3.4</w:t>
            </w:r>
            <w:r w:rsidRPr="004523D2">
              <w:rPr>
                <w:rFonts w:ascii="Prompt Light" w:eastAsiaTheme="minorEastAsia" w:hAnsi="Prompt Light" w:cs="Prompt Light"/>
                <w:smallCaps w:val="0"/>
                <w:noProof/>
                <w:sz w:val="24"/>
                <w:szCs w:val="24"/>
                <w:lang/>
              </w:rPr>
              <w:tab/>
            </w:r>
            <w:r w:rsidRPr="004523D2">
              <w:rPr>
                <w:rStyle w:val="Hyperlink"/>
                <w:rFonts w:ascii="Prompt Light" w:hAnsi="Prompt Light" w:cs="Prompt Light"/>
                <w:noProof/>
                <w:sz w:val="24"/>
                <w:szCs w:val="24"/>
              </w:rPr>
              <w:t>Wild Payline Multipliers</w: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tab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begin"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instrText xml:space="preserve"> PAGEREF _Toc106618471 \h </w:instrTex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separate"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t>4</w: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FE1B1B1" w14:textId="5E19ADB3" w:rsidR="004523D2" w:rsidRPr="004523D2" w:rsidRDefault="004523D2">
          <w:pPr>
            <w:pStyle w:val="TOC2"/>
            <w:tabs>
              <w:tab w:val="left" w:pos="960"/>
              <w:tab w:val="right" w:leader="dot" w:pos="9017"/>
            </w:tabs>
            <w:rPr>
              <w:rFonts w:ascii="Prompt Light" w:eastAsiaTheme="minorEastAsia" w:hAnsi="Prompt Light" w:cs="Prompt Light"/>
              <w:smallCaps w:val="0"/>
              <w:noProof/>
              <w:sz w:val="24"/>
              <w:szCs w:val="24"/>
              <w:lang/>
            </w:rPr>
          </w:pPr>
          <w:hyperlink w:anchor="_Toc106618472" w:history="1">
            <w:r w:rsidRPr="004523D2">
              <w:rPr>
                <w:rStyle w:val="Hyperlink"/>
                <w:rFonts w:ascii="Prompt Light" w:hAnsi="Prompt Light" w:cs="Prompt Light"/>
                <w:noProof/>
                <w:sz w:val="24"/>
                <w:szCs w:val="24"/>
              </w:rPr>
              <w:t>3.5</w:t>
            </w:r>
            <w:r w:rsidRPr="004523D2">
              <w:rPr>
                <w:rFonts w:ascii="Prompt Light" w:eastAsiaTheme="minorEastAsia" w:hAnsi="Prompt Light" w:cs="Prompt Light"/>
                <w:smallCaps w:val="0"/>
                <w:noProof/>
                <w:sz w:val="24"/>
                <w:szCs w:val="24"/>
                <w:lang/>
              </w:rPr>
              <w:tab/>
            </w:r>
            <w:r w:rsidRPr="004523D2">
              <w:rPr>
                <w:rStyle w:val="Hyperlink"/>
                <w:rFonts w:ascii="Prompt Light" w:hAnsi="Prompt Light" w:cs="Prompt Light"/>
                <w:noProof/>
                <w:sz w:val="24"/>
                <w:szCs w:val="24"/>
              </w:rPr>
              <w:t>Mystery Wild Activation</w: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tab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begin"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instrText xml:space="preserve"> PAGEREF _Toc106618472 \h </w:instrTex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separate"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t>5</w: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06A8CC5" w14:textId="0086972C" w:rsidR="004523D2" w:rsidRPr="004523D2" w:rsidRDefault="004523D2">
          <w:pPr>
            <w:pStyle w:val="TOC2"/>
            <w:tabs>
              <w:tab w:val="left" w:pos="960"/>
              <w:tab w:val="right" w:leader="dot" w:pos="9017"/>
            </w:tabs>
            <w:rPr>
              <w:rFonts w:ascii="Prompt Light" w:eastAsiaTheme="minorEastAsia" w:hAnsi="Prompt Light" w:cs="Prompt Light"/>
              <w:smallCaps w:val="0"/>
              <w:noProof/>
              <w:sz w:val="24"/>
              <w:szCs w:val="24"/>
              <w:lang/>
            </w:rPr>
          </w:pPr>
          <w:hyperlink w:anchor="_Toc106618473" w:history="1">
            <w:r w:rsidRPr="004523D2">
              <w:rPr>
                <w:rStyle w:val="Hyperlink"/>
                <w:rFonts w:ascii="Prompt Light" w:hAnsi="Prompt Light" w:cs="Prompt Light"/>
                <w:noProof/>
                <w:sz w:val="24"/>
                <w:szCs w:val="24"/>
              </w:rPr>
              <w:t>3.6</w:t>
            </w:r>
            <w:r w:rsidRPr="004523D2">
              <w:rPr>
                <w:rFonts w:ascii="Prompt Light" w:eastAsiaTheme="minorEastAsia" w:hAnsi="Prompt Light" w:cs="Prompt Light"/>
                <w:smallCaps w:val="0"/>
                <w:noProof/>
                <w:sz w:val="24"/>
                <w:szCs w:val="24"/>
                <w:lang/>
              </w:rPr>
              <w:tab/>
            </w:r>
            <w:r w:rsidRPr="004523D2">
              <w:rPr>
                <w:rStyle w:val="Hyperlink"/>
                <w:rFonts w:ascii="Prompt Light" w:hAnsi="Prompt Light" w:cs="Prompt Light"/>
                <w:noProof/>
                <w:sz w:val="24"/>
                <w:szCs w:val="24"/>
              </w:rPr>
              <w:t>Walking Wilds Feature</w: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tab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begin"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instrText xml:space="preserve"> PAGEREF _Toc106618473 \h </w:instrTex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separate"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t>5</w: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2A7479E" w14:textId="7C937D08" w:rsidR="004523D2" w:rsidRPr="004523D2" w:rsidRDefault="004523D2">
          <w:pPr>
            <w:pStyle w:val="TOC1"/>
            <w:tabs>
              <w:tab w:val="left" w:pos="480"/>
              <w:tab w:val="right" w:leader="dot" w:pos="9017"/>
            </w:tabs>
            <w:rPr>
              <w:rFonts w:ascii="Prompt Light" w:eastAsiaTheme="minorEastAsia" w:hAnsi="Prompt Light" w:cs="Prompt Light"/>
              <w:b w:val="0"/>
              <w:bCs w:val="0"/>
              <w:caps w:val="0"/>
              <w:noProof/>
              <w:sz w:val="24"/>
              <w:szCs w:val="24"/>
              <w:lang/>
            </w:rPr>
          </w:pPr>
          <w:hyperlink w:anchor="_Toc106618474" w:history="1">
            <w:r w:rsidRPr="004523D2">
              <w:rPr>
                <w:rStyle w:val="Hyperlink"/>
                <w:rFonts w:ascii="Prompt Light" w:hAnsi="Prompt Light" w:cs="Prompt Light"/>
                <w:b w:val="0"/>
                <w:bCs w:val="0"/>
                <w:noProof/>
                <w:sz w:val="24"/>
                <w:szCs w:val="24"/>
              </w:rPr>
              <w:t>4</w:t>
            </w:r>
            <w:r w:rsidRPr="004523D2">
              <w:rPr>
                <w:rFonts w:ascii="Prompt Light" w:eastAsiaTheme="minorEastAsia" w:hAnsi="Prompt Light" w:cs="Prompt Light"/>
                <w:b w:val="0"/>
                <w:bCs w:val="0"/>
                <w:caps w:val="0"/>
                <w:noProof/>
                <w:sz w:val="24"/>
                <w:szCs w:val="24"/>
                <w:lang/>
              </w:rPr>
              <w:tab/>
            </w:r>
            <w:r w:rsidRPr="004523D2">
              <w:rPr>
                <w:rStyle w:val="Hyperlink"/>
                <w:rFonts w:ascii="Prompt Light" w:hAnsi="Prompt Light" w:cs="Prompt Light"/>
                <w:b w:val="0"/>
                <w:bCs w:val="0"/>
                <w:noProof/>
                <w:sz w:val="24"/>
                <w:szCs w:val="24"/>
                <w:lang w:val="en-SE"/>
              </w:rPr>
              <w:t xml:space="preserve">FREE SPINS </w:t>
            </w:r>
            <w:r w:rsidRPr="004523D2">
              <w:rPr>
                <w:rStyle w:val="Hyperlink"/>
                <w:rFonts w:ascii="Prompt Light" w:hAnsi="Prompt Light" w:cs="Prompt Light"/>
                <w:b w:val="0"/>
                <w:bCs w:val="0"/>
                <w:noProof/>
                <w:sz w:val="24"/>
                <w:szCs w:val="24"/>
              </w:rPr>
              <w:t>BONUS GAME</w:t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tab/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fldChar w:fldCharType="begin"/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instrText xml:space="preserve"> PAGEREF _Toc106618474 \h </w:instrText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fldChar w:fldCharType="separate"/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t>6</w:t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6736160" w14:textId="48139E8D" w:rsidR="004523D2" w:rsidRPr="004523D2" w:rsidRDefault="004523D2">
          <w:pPr>
            <w:pStyle w:val="TOC2"/>
            <w:tabs>
              <w:tab w:val="left" w:pos="720"/>
              <w:tab w:val="right" w:leader="dot" w:pos="9017"/>
            </w:tabs>
            <w:rPr>
              <w:rFonts w:ascii="Prompt Light" w:eastAsiaTheme="minorEastAsia" w:hAnsi="Prompt Light" w:cs="Prompt Light"/>
              <w:smallCaps w:val="0"/>
              <w:noProof/>
              <w:sz w:val="24"/>
              <w:szCs w:val="24"/>
              <w:lang/>
            </w:rPr>
          </w:pPr>
          <w:hyperlink w:anchor="_Toc106618475" w:history="1">
            <w:r w:rsidRPr="004523D2">
              <w:rPr>
                <w:rStyle w:val="Hyperlink"/>
                <w:rFonts w:ascii="Prompt Light" w:hAnsi="Prompt Light" w:cs="Prompt Light"/>
                <w:noProof/>
                <w:sz w:val="24"/>
                <w:szCs w:val="24"/>
              </w:rPr>
              <w:t>4.1</w:t>
            </w:r>
            <w:r w:rsidRPr="004523D2">
              <w:rPr>
                <w:rFonts w:ascii="Prompt Light" w:eastAsiaTheme="minorEastAsia" w:hAnsi="Prompt Light" w:cs="Prompt Light"/>
                <w:smallCaps w:val="0"/>
                <w:noProof/>
                <w:sz w:val="24"/>
                <w:szCs w:val="24"/>
                <w:lang/>
              </w:rPr>
              <w:tab/>
            </w:r>
            <w:r w:rsidRPr="004523D2">
              <w:rPr>
                <w:rStyle w:val="Hyperlink"/>
                <w:rFonts w:ascii="Prompt Light" w:hAnsi="Prompt Light" w:cs="Prompt Light"/>
                <w:noProof/>
                <w:sz w:val="24"/>
                <w:szCs w:val="24"/>
              </w:rPr>
              <w:t>Description</w: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tab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begin"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instrText xml:space="preserve"> PAGEREF _Toc106618475 \h </w:instrTex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separate"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t>6</w: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36B65C8" w14:textId="62D9113A" w:rsidR="004523D2" w:rsidRPr="004523D2" w:rsidRDefault="004523D2">
          <w:pPr>
            <w:pStyle w:val="TOC2"/>
            <w:tabs>
              <w:tab w:val="left" w:pos="960"/>
              <w:tab w:val="right" w:leader="dot" w:pos="9017"/>
            </w:tabs>
            <w:rPr>
              <w:rFonts w:ascii="Prompt Light" w:eastAsiaTheme="minorEastAsia" w:hAnsi="Prompt Light" w:cs="Prompt Light"/>
              <w:smallCaps w:val="0"/>
              <w:noProof/>
              <w:sz w:val="24"/>
              <w:szCs w:val="24"/>
              <w:lang/>
            </w:rPr>
          </w:pPr>
          <w:hyperlink w:anchor="_Toc106618476" w:history="1">
            <w:r w:rsidRPr="004523D2">
              <w:rPr>
                <w:rStyle w:val="Hyperlink"/>
                <w:rFonts w:ascii="Prompt Light" w:hAnsi="Prompt Light" w:cs="Prompt Light"/>
                <w:noProof/>
                <w:sz w:val="24"/>
                <w:szCs w:val="24"/>
              </w:rPr>
              <w:t>4.2</w:t>
            </w:r>
            <w:r w:rsidRPr="004523D2">
              <w:rPr>
                <w:rFonts w:ascii="Prompt Light" w:eastAsiaTheme="minorEastAsia" w:hAnsi="Prompt Light" w:cs="Prompt Light"/>
                <w:smallCaps w:val="0"/>
                <w:noProof/>
                <w:sz w:val="24"/>
                <w:szCs w:val="24"/>
                <w:lang/>
              </w:rPr>
              <w:tab/>
            </w:r>
            <w:r w:rsidRPr="004523D2">
              <w:rPr>
                <w:rStyle w:val="Hyperlink"/>
                <w:rFonts w:ascii="Prompt Light" w:hAnsi="Prompt Light" w:cs="Prompt Light"/>
                <w:noProof/>
                <w:sz w:val="24"/>
                <w:szCs w:val="24"/>
              </w:rPr>
              <w:t xml:space="preserve">Free </w:t>
            </w:r>
            <w:r w:rsidRPr="004523D2">
              <w:rPr>
                <w:rStyle w:val="Hyperlink"/>
                <w:rFonts w:ascii="Prompt Light" w:hAnsi="Prompt Light" w:cs="Prompt Light"/>
                <w:noProof/>
                <w:sz w:val="24"/>
                <w:szCs w:val="24"/>
                <w:lang w:val="en-SE"/>
              </w:rPr>
              <w:t>S</w:t>
            </w:r>
            <w:r w:rsidRPr="004523D2">
              <w:rPr>
                <w:rStyle w:val="Hyperlink"/>
                <w:rFonts w:ascii="Prompt Light" w:hAnsi="Prompt Light" w:cs="Prompt Light"/>
                <w:noProof/>
                <w:sz w:val="24"/>
                <w:szCs w:val="24"/>
              </w:rPr>
              <w:t xml:space="preserve">pins Bonus </w:t>
            </w:r>
            <w:r w:rsidRPr="004523D2">
              <w:rPr>
                <w:rStyle w:val="Hyperlink"/>
                <w:rFonts w:ascii="Prompt Light" w:hAnsi="Prompt Light" w:cs="Prompt Light"/>
                <w:noProof/>
                <w:sz w:val="24"/>
                <w:szCs w:val="24"/>
                <w:lang w:val="en-SE"/>
              </w:rPr>
              <w:t>G</w:t>
            </w:r>
            <w:r w:rsidRPr="004523D2">
              <w:rPr>
                <w:rStyle w:val="Hyperlink"/>
                <w:rFonts w:ascii="Prompt Light" w:hAnsi="Prompt Light" w:cs="Prompt Light"/>
                <w:noProof/>
                <w:sz w:val="24"/>
                <w:szCs w:val="24"/>
              </w:rPr>
              <w:t>ame</w:t>
            </w:r>
            <w:r w:rsidRPr="004523D2">
              <w:rPr>
                <w:rStyle w:val="Hyperlink"/>
                <w:rFonts w:ascii="Prompt Light" w:hAnsi="Prompt Light" w:cs="Prompt Light"/>
                <w:noProof/>
                <w:sz w:val="24"/>
                <w:szCs w:val="24"/>
                <w:lang w:val="en-SE"/>
              </w:rPr>
              <w:t xml:space="preserve"> Outro</w: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tab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begin"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instrText xml:space="preserve"> PAGEREF _Toc106618476 \h </w:instrTex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separate"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t>6</w: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A2C958E" w14:textId="1AC5A639" w:rsidR="004523D2" w:rsidRPr="004523D2" w:rsidRDefault="004523D2">
          <w:pPr>
            <w:pStyle w:val="TOC1"/>
            <w:tabs>
              <w:tab w:val="left" w:pos="480"/>
              <w:tab w:val="right" w:leader="dot" w:pos="9017"/>
            </w:tabs>
            <w:rPr>
              <w:rFonts w:ascii="Prompt Light" w:eastAsiaTheme="minorEastAsia" w:hAnsi="Prompt Light" w:cs="Prompt Light"/>
              <w:b w:val="0"/>
              <w:bCs w:val="0"/>
              <w:caps w:val="0"/>
              <w:noProof/>
              <w:sz w:val="24"/>
              <w:szCs w:val="24"/>
              <w:lang/>
            </w:rPr>
          </w:pPr>
          <w:hyperlink w:anchor="_Toc106618477" w:history="1">
            <w:r w:rsidRPr="004523D2">
              <w:rPr>
                <w:rStyle w:val="Hyperlink"/>
                <w:rFonts w:ascii="Prompt Light" w:hAnsi="Prompt Light" w:cs="Prompt Light"/>
                <w:b w:val="0"/>
                <w:bCs w:val="0"/>
                <w:noProof/>
                <w:sz w:val="24"/>
                <w:szCs w:val="24"/>
              </w:rPr>
              <w:t>5</w:t>
            </w:r>
            <w:r w:rsidRPr="004523D2">
              <w:rPr>
                <w:rFonts w:ascii="Prompt Light" w:eastAsiaTheme="minorEastAsia" w:hAnsi="Prompt Light" w:cs="Prompt Light"/>
                <w:b w:val="0"/>
                <w:bCs w:val="0"/>
                <w:caps w:val="0"/>
                <w:noProof/>
                <w:sz w:val="24"/>
                <w:szCs w:val="24"/>
                <w:lang/>
              </w:rPr>
              <w:tab/>
            </w:r>
            <w:r w:rsidRPr="004523D2">
              <w:rPr>
                <w:rStyle w:val="Hyperlink"/>
                <w:rFonts w:ascii="Prompt Light" w:hAnsi="Prompt Light" w:cs="Prompt Light"/>
                <w:b w:val="0"/>
                <w:bCs w:val="0"/>
                <w:noProof/>
                <w:sz w:val="24"/>
                <w:szCs w:val="24"/>
              </w:rPr>
              <w:t>PAY TABLE</w:t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tab/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fldChar w:fldCharType="begin"/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instrText xml:space="preserve"> PAGEREF _Toc106618477 \h </w:instrText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fldChar w:fldCharType="separate"/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t>7</w:t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B7231A5" w14:textId="7F598DA6" w:rsidR="004523D2" w:rsidRPr="004523D2" w:rsidRDefault="004523D2">
          <w:pPr>
            <w:pStyle w:val="TOC2"/>
            <w:tabs>
              <w:tab w:val="left" w:pos="720"/>
              <w:tab w:val="right" w:leader="dot" w:pos="9017"/>
            </w:tabs>
            <w:rPr>
              <w:rFonts w:ascii="Prompt Light" w:eastAsiaTheme="minorEastAsia" w:hAnsi="Prompt Light" w:cs="Prompt Light"/>
              <w:smallCaps w:val="0"/>
              <w:noProof/>
              <w:sz w:val="24"/>
              <w:szCs w:val="24"/>
              <w:lang/>
            </w:rPr>
          </w:pPr>
          <w:hyperlink w:anchor="_Toc106618478" w:history="1">
            <w:r w:rsidRPr="004523D2">
              <w:rPr>
                <w:rStyle w:val="Hyperlink"/>
                <w:rFonts w:ascii="Prompt Light" w:hAnsi="Prompt Light" w:cs="Prompt Light"/>
                <w:noProof/>
                <w:sz w:val="24"/>
                <w:szCs w:val="24"/>
              </w:rPr>
              <w:t>5.1</w:t>
            </w:r>
            <w:r w:rsidRPr="004523D2">
              <w:rPr>
                <w:rFonts w:ascii="Prompt Light" w:eastAsiaTheme="minorEastAsia" w:hAnsi="Prompt Light" w:cs="Prompt Light"/>
                <w:smallCaps w:val="0"/>
                <w:noProof/>
                <w:sz w:val="24"/>
                <w:szCs w:val="24"/>
                <w:lang/>
              </w:rPr>
              <w:tab/>
            </w:r>
            <w:r w:rsidRPr="004523D2">
              <w:rPr>
                <w:rStyle w:val="Hyperlink"/>
                <w:rFonts w:ascii="Prompt Light" w:hAnsi="Prompt Light" w:cs="Prompt Light"/>
                <w:noProof/>
                <w:sz w:val="24"/>
                <w:szCs w:val="24"/>
              </w:rPr>
              <w:t>Page 1</w: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tab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begin"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instrText xml:space="preserve"> PAGEREF _Toc106618478 \h </w:instrTex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separate"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t>7</w: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6E73E3D" w14:textId="70A09727" w:rsidR="004523D2" w:rsidRPr="004523D2" w:rsidRDefault="004523D2">
          <w:pPr>
            <w:pStyle w:val="TOC2"/>
            <w:tabs>
              <w:tab w:val="left" w:pos="960"/>
              <w:tab w:val="right" w:leader="dot" w:pos="9017"/>
            </w:tabs>
            <w:rPr>
              <w:rFonts w:ascii="Prompt Light" w:eastAsiaTheme="minorEastAsia" w:hAnsi="Prompt Light" w:cs="Prompt Light"/>
              <w:smallCaps w:val="0"/>
              <w:noProof/>
              <w:sz w:val="24"/>
              <w:szCs w:val="24"/>
              <w:lang/>
            </w:rPr>
          </w:pPr>
          <w:hyperlink w:anchor="_Toc106618479" w:history="1">
            <w:r w:rsidRPr="004523D2">
              <w:rPr>
                <w:rStyle w:val="Hyperlink"/>
                <w:rFonts w:ascii="Prompt Light" w:hAnsi="Prompt Light" w:cs="Prompt Light"/>
                <w:noProof/>
                <w:sz w:val="24"/>
                <w:szCs w:val="24"/>
              </w:rPr>
              <w:t>5.2</w:t>
            </w:r>
            <w:r w:rsidRPr="004523D2">
              <w:rPr>
                <w:rFonts w:ascii="Prompt Light" w:eastAsiaTheme="minorEastAsia" w:hAnsi="Prompt Light" w:cs="Prompt Light"/>
                <w:smallCaps w:val="0"/>
                <w:noProof/>
                <w:sz w:val="24"/>
                <w:szCs w:val="24"/>
                <w:lang/>
              </w:rPr>
              <w:tab/>
            </w:r>
            <w:r w:rsidRPr="004523D2">
              <w:rPr>
                <w:rStyle w:val="Hyperlink"/>
                <w:rFonts w:ascii="Prompt Light" w:hAnsi="Prompt Light" w:cs="Prompt Light"/>
                <w:noProof/>
                <w:sz w:val="24"/>
                <w:szCs w:val="24"/>
              </w:rPr>
              <w:t>Page 2</w: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tab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begin"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instrText xml:space="preserve"> PAGEREF _Toc106618479 \h </w:instrTex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separate"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t>7</w: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04B85F2" w14:textId="46FFA9AD" w:rsidR="004523D2" w:rsidRPr="004523D2" w:rsidRDefault="004523D2">
          <w:pPr>
            <w:pStyle w:val="TOC2"/>
            <w:tabs>
              <w:tab w:val="left" w:pos="960"/>
              <w:tab w:val="right" w:leader="dot" w:pos="9017"/>
            </w:tabs>
            <w:rPr>
              <w:rFonts w:ascii="Prompt Light" w:eastAsiaTheme="minorEastAsia" w:hAnsi="Prompt Light" w:cs="Prompt Light"/>
              <w:smallCaps w:val="0"/>
              <w:noProof/>
              <w:sz w:val="24"/>
              <w:szCs w:val="24"/>
              <w:lang/>
            </w:rPr>
          </w:pPr>
          <w:hyperlink w:anchor="_Toc106618480" w:history="1">
            <w:r w:rsidRPr="004523D2">
              <w:rPr>
                <w:rStyle w:val="Hyperlink"/>
                <w:rFonts w:ascii="Prompt Light" w:hAnsi="Prompt Light" w:cs="Prompt Light"/>
                <w:noProof/>
                <w:sz w:val="24"/>
                <w:szCs w:val="24"/>
              </w:rPr>
              <w:t>5.3</w:t>
            </w:r>
            <w:r w:rsidRPr="004523D2">
              <w:rPr>
                <w:rFonts w:ascii="Prompt Light" w:eastAsiaTheme="minorEastAsia" w:hAnsi="Prompt Light" w:cs="Prompt Light"/>
                <w:smallCaps w:val="0"/>
                <w:noProof/>
                <w:sz w:val="24"/>
                <w:szCs w:val="24"/>
                <w:lang/>
              </w:rPr>
              <w:tab/>
            </w:r>
            <w:r w:rsidRPr="004523D2">
              <w:rPr>
                <w:rStyle w:val="Hyperlink"/>
                <w:rFonts w:ascii="Prompt Light" w:hAnsi="Prompt Light" w:cs="Prompt Light"/>
                <w:noProof/>
                <w:sz w:val="24"/>
                <w:szCs w:val="24"/>
              </w:rPr>
              <w:t>Page 3</w: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tab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begin"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instrText xml:space="preserve"> PAGEREF _Toc106618480 \h </w:instrTex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separate"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t>8</w: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C5E824F" w14:textId="45B6EAC7" w:rsidR="004523D2" w:rsidRPr="004523D2" w:rsidRDefault="004523D2">
          <w:pPr>
            <w:pStyle w:val="TOC2"/>
            <w:tabs>
              <w:tab w:val="left" w:pos="960"/>
              <w:tab w:val="right" w:leader="dot" w:pos="9017"/>
            </w:tabs>
            <w:rPr>
              <w:rFonts w:ascii="Prompt Light" w:eastAsiaTheme="minorEastAsia" w:hAnsi="Prompt Light" w:cs="Prompt Light"/>
              <w:smallCaps w:val="0"/>
              <w:noProof/>
              <w:sz w:val="24"/>
              <w:szCs w:val="24"/>
              <w:lang/>
            </w:rPr>
          </w:pPr>
          <w:hyperlink w:anchor="_Toc106618481" w:history="1">
            <w:r w:rsidRPr="004523D2">
              <w:rPr>
                <w:rStyle w:val="Hyperlink"/>
                <w:rFonts w:ascii="Prompt Light" w:hAnsi="Prompt Light" w:cs="Prompt Light"/>
                <w:noProof/>
                <w:sz w:val="24"/>
                <w:szCs w:val="24"/>
              </w:rPr>
              <w:t>5.4</w:t>
            </w:r>
            <w:r w:rsidRPr="004523D2">
              <w:rPr>
                <w:rFonts w:ascii="Prompt Light" w:eastAsiaTheme="minorEastAsia" w:hAnsi="Prompt Light" w:cs="Prompt Light"/>
                <w:smallCaps w:val="0"/>
                <w:noProof/>
                <w:sz w:val="24"/>
                <w:szCs w:val="24"/>
                <w:lang/>
              </w:rPr>
              <w:tab/>
            </w:r>
            <w:r w:rsidRPr="004523D2">
              <w:rPr>
                <w:rStyle w:val="Hyperlink"/>
                <w:rFonts w:ascii="Prompt Light" w:hAnsi="Prompt Light" w:cs="Prompt Light"/>
                <w:noProof/>
                <w:sz w:val="24"/>
                <w:szCs w:val="24"/>
              </w:rPr>
              <w:t>Page 4</w: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tab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begin"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instrText xml:space="preserve"> PAGEREF _Toc106618481 \h </w:instrTex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separate"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t>8</w: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0B9F208" w14:textId="7FE7AD21" w:rsidR="004523D2" w:rsidRPr="004523D2" w:rsidRDefault="004523D2">
          <w:pPr>
            <w:pStyle w:val="TOC2"/>
            <w:tabs>
              <w:tab w:val="left" w:pos="960"/>
              <w:tab w:val="right" w:leader="dot" w:pos="9017"/>
            </w:tabs>
            <w:rPr>
              <w:rFonts w:ascii="Prompt Light" w:eastAsiaTheme="minorEastAsia" w:hAnsi="Prompt Light" w:cs="Prompt Light"/>
              <w:smallCaps w:val="0"/>
              <w:noProof/>
              <w:sz w:val="24"/>
              <w:szCs w:val="24"/>
              <w:lang/>
            </w:rPr>
          </w:pPr>
          <w:hyperlink w:anchor="_Toc106618482" w:history="1">
            <w:r w:rsidRPr="004523D2">
              <w:rPr>
                <w:rStyle w:val="Hyperlink"/>
                <w:rFonts w:ascii="Prompt Light" w:hAnsi="Prompt Light" w:cs="Prompt Light"/>
                <w:noProof/>
                <w:sz w:val="24"/>
                <w:szCs w:val="24"/>
              </w:rPr>
              <w:t>5.5</w:t>
            </w:r>
            <w:r w:rsidRPr="004523D2">
              <w:rPr>
                <w:rFonts w:ascii="Prompt Light" w:eastAsiaTheme="minorEastAsia" w:hAnsi="Prompt Light" w:cs="Prompt Light"/>
                <w:smallCaps w:val="0"/>
                <w:noProof/>
                <w:sz w:val="24"/>
                <w:szCs w:val="24"/>
                <w:lang/>
              </w:rPr>
              <w:tab/>
            </w:r>
            <w:r w:rsidRPr="004523D2">
              <w:rPr>
                <w:rStyle w:val="Hyperlink"/>
                <w:rFonts w:ascii="Prompt Light" w:hAnsi="Prompt Light" w:cs="Prompt Light"/>
                <w:noProof/>
                <w:sz w:val="24"/>
                <w:szCs w:val="24"/>
              </w:rPr>
              <w:t xml:space="preserve">Page </w:t>
            </w:r>
            <w:r w:rsidRPr="004523D2">
              <w:rPr>
                <w:rStyle w:val="Hyperlink"/>
                <w:rFonts w:ascii="Prompt Light" w:hAnsi="Prompt Light" w:cs="Prompt Light"/>
                <w:noProof/>
                <w:sz w:val="24"/>
                <w:szCs w:val="24"/>
                <w:lang w:val="en-SE"/>
              </w:rPr>
              <w:t>5</w: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tab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begin"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instrText xml:space="preserve"> PAGEREF _Toc106618482 \h </w:instrTex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separate"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t>9</w: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886F4DF" w14:textId="49B14167" w:rsidR="004523D2" w:rsidRPr="004523D2" w:rsidRDefault="004523D2">
          <w:pPr>
            <w:pStyle w:val="TOC2"/>
            <w:tabs>
              <w:tab w:val="left" w:pos="960"/>
              <w:tab w:val="right" w:leader="dot" w:pos="9017"/>
            </w:tabs>
            <w:rPr>
              <w:rFonts w:ascii="Prompt Light" w:eastAsiaTheme="minorEastAsia" w:hAnsi="Prompt Light" w:cs="Prompt Light"/>
              <w:smallCaps w:val="0"/>
              <w:noProof/>
              <w:sz w:val="24"/>
              <w:szCs w:val="24"/>
              <w:lang/>
            </w:rPr>
          </w:pPr>
          <w:hyperlink w:anchor="_Toc106618483" w:history="1">
            <w:r w:rsidRPr="004523D2">
              <w:rPr>
                <w:rStyle w:val="Hyperlink"/>
                <w:rFonts w:ascii="Prompt Light" w:hAnsi="Prompt Light" w:cs="Prompt Light"/>
                <w:noProof/>
                <w:sz w:val="24"/>
                <w:szCs w:val="24"/>
              </w:rPr>
              <w:t>5.6</w:t>
            </w:r>
            <w:r w:rsidRPr="004523D2">
              <w:rPr>
                <w:rFonts w:ascii="Prompt Light" w:eastAsiaTheme="minorEastAsia" w:hAnsi="Prompt Light" w:cs="Prompt Light"/>
                <w:smallCaps w:val="0"/>
                <w:noProof/>
                <w:sz w:val="24"/>
                <w:szCs w:val="24"/>
                <w:lang/>
              </w:rPr>
              <w:tab/>
            </w:r>
            <w:r w:rsidRPr="004523D2">
              <w:rPr>
                <w:rStyle w:val="Hyperlink"/>
                <w:rFonts w:ascii="Prompt Light" w:hAnsi="Prompt Light" w:cs="Prompt Light"/>
                <w:noProof/>
                <w:sz w:val="24"/>
                <w:szCs w:val="24"/>
              </w:rPr>
              <w:t xml:space="preserve">Page </w:t>
            </w:r>
            <w:r w:rsidRPr="004523D2">
              <w:rPr>
                <w:rStyle w:val="Hyperlink"/>
                <w:rFonts w:ascii="Prompt Light" w:hAnsi="Prompt Light" w:cs="Prompt Light"/>
                <w:noProof/>
                <w:sz w:val="24"/>
                <w:szCs w:val="24"/>
                <w:lang w:val="en-SE"/>
              </w:rPr>
              <w:t>6</w: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tab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begin"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instrText xml:space="preserve"> PAGEREF _Toc106618483 \h </w:instrTex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separate"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t>10</w: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C6CF24B" w14:textId="72434245" w:rsidR="004523D2" w:rsidRPr="004523D2" w:rsidRDefault="004523D2">
          <w:pPr>
            <w:pStyle w:val="TOC2"/>
            <w:tabs>
              <w:tab w:val="left" w:pos="960"/>
              <w:tab w:val="right" w:leader="dot" w:pos="9017"/>
            </w:tabs>
            <w:rPr>
              <w:rFonts w:ascii="Prompt Light" w:eastAsiaTheme="minorEastAsia" w:hAnsi="Prompt Light" w:cs="Prompt Light"/>
              <w:smallCaps w:val="0"/>
              <w:noProof/>
              <w:sz w:val="24"/>
              <w:szCs w:val="24"/>
              <w:lang/>
            </w:rPr>
          </w:pPr>
          <w:hyperlink w:anchor="_Toc106618484" w:history="1">
            <w:r w:rsidRPr="004523D2">
              <w:rPr>
                <w:rStyle w:val="Hyperlink"/>
                <w:rFonts w:ascii="Prompt Light" w:hAnsi="Prompt Light" w:cs="Prompt Light"/>
                <w:noProof/>
                <w:sz w:val="24"/>
                <w:szCs w:val="24"/>
              </w:rPr>
              <w:t>5.7</w:t>
            </w:r>
            <w:r w:rsidRPr="004523D2">
              <w:rPr>
                <w:rFonts w:ascii="Prompt Light" w:eastAsiaTheme="minorEastAsia" w:hAnsi="Prompt Light" w:cs="Prompt Light"/>
                <w:smallCaps w:val="0"/>
                <w:noProof/>
                <w:sz w:val="24"/>
                <w:szCs w:val="24"/>
                <w:lang/>
              </w:rPr>
              <w:tab/>
            </w:r>
            <w:r w:rsidRPr="004523D2">
              <w:rPr>
                <w:rStyle w:val="Hyperlink"/>
                <w:rFonts w:ascii="Prompt Light" w:hAnsi="Prompt Light" w:cs="Prompt Light"/>
                <w:noProof/>
                <w:sz w:val="24"/>
                <w:szCs w:val="24"/>
              </w:rPr>
              <w:t xml:space="preserve">Page </w:t>
            </w:r>
            <w:r w:rsidRPr="004523D2">
              <w:rPr>
                <w:rStyle w:val="Hyperlink"/>
                <w:rFonts w:ascii="Prompt Light" w:hAnsi="Prompt Light" w:cs="Prompt Light"/>
                <w:noProof/>
                <w:sz w:val="24"/>
                <w:szCs w:val="24"/>
                <w:lang w:val="en-SE"/>
              </w:rPr>
              <w:t>7</w: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tab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begin"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instrText xml:space="preserve"> PAGEREF _Toc106618484 \h </w:instrTex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separate"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t>12</w: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A97F493" w14:textId="78C006A8" w:rsidR="004523D2" w:rsidRPr="004523D2" w:rsidRDefault="004523D2">
          <w:pPr>
            <w:pStyle w:val="TOC1"/>
            <w:tabs>
              <w:tab w:val="left" w:pos="480"/>
              <w:tab w:val="right" w:leader="dot" w:pos="9017"/>
            </w:tabs>
            <w:rPr>
              <w:rFonts w:ascii="Prompt Light" w:eastAsiaTheme="minorEastAsia" w:hAnsi="Prompt Light" w:cs="Prompt Light"/>
              <w:b w:val="0"/>
              <w:bCs w:val="0"/>
              <w:caps w:val="0"/>
              <w:noProof/>
              <w:sz w:val="24"/>
              <w:szCs w:val="24"/>
              <w:lang/>
            </w:rPr>
          </w:pPr>
          <w:hyperlink w:anchor="_Toc106618485" w:history="1">
            <w:r w:rsidRPr="004523D2">
              <w:rPr>
                <w:rStyle w:val="Hyperlink"/>
                <w:rFonts w:ascii="Prompt Light" w:hAnsi="Prompt Light" w:cs="Prompt Light"/>
                <w:b w:val="0"/>
                <w:bCs w:val="0"/>
                <w:noProof/>
                <w:sz w:val="24"/>
                <w:szCs w:val="24"/>
              </w:rPr>
              <w:t>6</w:t>
            </w:r>
            <w:r w:rsidRPr="004523D2">
              <w:rPr>
                <w:rFonts w:ascii="Prompt Light" w:eastAsiaTheme="minorEastAsia" w:hAnsi="Prompt Light" w:cs="Prompt Light"/>
                <w:b w:val="0"/>
                <w:bCs w:val="0"/>
                <w:caps w:val="0"/>
                <w:noProof/>
                <w:sz w:val="24"/>
                <w:szCs w:val="24"/>
                <w:lang/>
              </w:rPr>
              <w:tab/>
            </w:r>
            <w:r w:rsidRPr="004523D2">
              <w:rPr>
                <w:rStyle w:val="Hyperlink"/>
                <w:rFonts w:ascii="Prompt Light" w:hAnsi="Prompt Light" w:cs="Prompt Light"/>
                <w:b w:val="0"/>
                <w:bCs w:val="0"/>
                <w:noProof/>
                <w:sz w:val="24"/>
                <w:szCs w:val="24"/>
              </w:rPr>
              <w:t>SYMBOLS</w:t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tab/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fldChar w:fldCharType="begin"/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instrText xml:space="preserve"> PAGEREF _Toc106618485 \h </w:instrText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fldChar w:fldCharType="separate"/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t>13</w:t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28E7044" w14:textId="7AD0BBA9" w:rsidR="004523D2" w:rsidRPr="004523D2" w:rsidRDefault="004523D2">
          <w:pPr>
            <w:pStyle w:val="TOC1"/>
            <w:tabs>
              <w:tab w:val="left" w:pos="480"/>
              <w:tab w:val="right" w:leader="dot" w:pos="9017"/>
            </w:tabs>
            <w:rPr>
              <w:rFonts w:ascii="Prompt Light" w:eastAsiaTheme="minorEastAsia" w:hAnsi="Prompt Light" w:cs="Prompt Light"/>
              <w:b w:val="0"/>
              <w:bCs w:val="0"/>
              <w:caps w:val="0"/>
              <w:noProof/>
              <w:sz w:val="24"/>
              <w:szCs w:val="24"/>
              <w:lang/>
            </w:rPr>
          </w:pPr>
          <w:hyperlink w:anchor="_Toc106618486" w:history="1">
            <w:r w:rsidRPr="004523D2">
              <w:rPr>
                <w:rStyle w:val="Hyperlink"/>
                <w:rFonts w:ascii="Prompt Light" w:hAnsi="Prompt Light" w:cs="Prompt Light"/>
                <w:b w:val="0"/>
                <w:bCs w:val="0"/>
                <w:noProof/>
                <w:sz w:val="24"/>
                <w:szCs w:val="24"/>
              </w:rPr>
              <w:t>7</w:t>
            </w:r>
            <w:r w:rsidRPr="004523D2">
              <w:rPr>
                <w:rFonts w:ascii="Prompt Light" w:eastAsiaTheme="minorEastAsia" w:hAnsi="Prompt Light" w:cs="Prompt Light"/>
                <w:b w:val="0"/>
                <w:bCs w:val="0"/>
                <w:caps w:val="0"/>
                <w:noProof/>
                <w:sz w:val="24"/>
                <w:szCs w:val="24"/>
                <w:lang/>
              </w:rPr>
              <w:tab/>
            </w:r>
            <w:r w:rsidRPr="004523D2">
              <w:rPr>
                <w:rStyle w:val="Hyperlink"/>
                <w:rFonts w:ascii="Prompt Light" w:hAnsi="Prompt Light" w:cs="Prompt Light"/>
                <w:b w:val="0"/>
                <w:bCs w:val="0"/>
                <w:noProof/>
                <w:sz w:val="24"/>
                <w:szCs w:val="24"/>
              </w:rPr>
              <w:t>FEATURE BUY</w:t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tab/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fldChar w:fldCharType="begin"/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instrText xml:space="preserve"> PAGEREF _Toc106618486 \h </w:instrText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fldChar w:fldCharType="separate"/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t>17</w:t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D759168" w14:textId="2696B148" w:rsidR="004523D2" w:rsidRPr="004523D2" w:rsidRDefault="004523D2">
          <w:pPr>
            <w:pStyle w:val="TOC1"/>
            <w:tabs>
              <w:tab w:val="left" w:pos="480"/>
              <w:tab w:val="right" w:leader="dot" w:pos="9017"/>
            </w:tabs>
            <w:rPr>
              <w:rFonts w:ascii="Prompt Light" w:eastAsiaTheme="minorEastAsia" w:hAnsi="Prompt Light" w:cs="Prompt Light"/>
              <w:b w:val="0"/>
              <w:bCs w:val="0"/>
              <w:caps w:val="0"/>
              <w:noProof/>
              <w:sz w:val="24"/>
              <w:szCs w:val="24"/>
              <w:lang/>
            </w:rPr>
          </w:pPr>
          <w:hyperlink w:anchor="_Toc106618487" w:history="1">
            <w:r w:rsidRPr="004523D2">
              <w:rPr>
                <w:rStyle w:val="Hyperlink"/>
                <w:rFonts w:ascii="Prompt Light" w:hAnsi="Prompt Light" w:cs="Prompt Light"/>
                <w:b w:val="0"/>
                <w:bCs w:val="0"/>
                <w:noProof/>
                <w:sz w:val="24"/>
                <w:szCs w:val="24"/>
              </w:rPr>
              <w:t>8</w:t>
            </w:r>
            <w:r w:rsidRPr="004523D2">
              <w:rPr>
                <w:rFonts w:ascii="Prompt Light" w:eastAsiaTheme="minorEastAsia" w:hAnsi="Prompt Light" w:cs="Prompt Light"/>
                <w:b w:val="0"/>
                <w:bCs w:val="0"/>
                <w:caps w:val="0"/>
                <w:noProof/>
                <w:sz w:val="24"/>
                <w:szCs w:val="24"/>
                <w:lang/>
              </w:rPr>
              <w:tab/>
            </w:r>
            <w:r w:rsidRPr="004523D2">
              <w:rPr>
                <w:rStyle w:val="Hyperlink"/>
                <w:rFonts w:ascii="Prompt Light" w:hAnsi="Prompt Light" w:cs="Prompt Light"/>
                <w:b w:val="0"/>
                <w:bCs w:val="0"/>
                <w:noProof/>
                <w:sz w:val="24"/>
                <w:szCs w:val="24"/>
              </w:rPr>
              <w:t>PAYOUT</w:t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tab/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fldChar w:fldCharType="begin"/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instrText xml:space="preserve"> PAGEREF _Toc106618487 \h </w:instrText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fldChar w:fldCharType="separate"/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t>18</w:t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2581F2C" w14:textId="10BDB305" w:rsidR="004523D2" w:rsidRPr="004523D2" w:rsidRDefault="004523D2">
          <w:pPr>
            <w:pStyle w:val="TOC2"/>
            <w:tabs>
              <w:tab w:val="left" w:pos="720"/>
              <w:tab w:val="right" w:leader="dot" w:pos="9017"/>
            </w:tabs>
            <w:rPr>
              <w:rFonts w:ascii="Prompt Light" w:eastAsiaTheme="minorEastAsia" w:hAnsi="Prompt Light" w:cs="Prompt Light"/>
              <w:smallCaps w:val="0"/>
              <w:noProof/>
              <w:sz w:val="24"/>
              <w:szCs w:val="24"/>
              <w:lang/>
            </w:rPr>
          </w:pPr>
          <w:hyperlink w:anchor="_Toc106618488" w:history="1">
            <w:r w:rsidRPr="004523D2">
              <w:rPr>
                <w:rStyle w:val="Hyperlink"/>
                <w:rFonts w:ascii="Prompt Light" w:hAnsi="Prompt Light" w:cs="Prompt Light"/>
                <w:noProof/>
                <w:sz w:val="24"/>
                <w:szCs w:val="24"/>
              </w:rPr>
              <w:t>8.1</w:t>
            </w:r>
            <w:r w:rsidRPr="004523D2">
              <w:rPr>
                <w:rFonts w:ascii="Prompt Light" w:eastAsiaTheme="minorEastAsia" w:hAnsi="Prompt Light" w:cs="Prompt Light"/>
                <w:smallCaps w:val="0"/>
                <w:noProof/>
                <w:sz w:val="24"/>
                <w:szCs w:val="24"/>
                <w:lang/>
              </w:rPr>
              <w:tab/>
            </w:r>
            <w:r w:rsidRPr="004523D2">
              <w:rPr>
                <w:rStyle w:val="Hyperlink"/>
                <w:rFonts w:ascii="Prompt Light" w:hAnsi="Prompt Light" w:cs="Prompt Light"/>
                <w:noProof/>
                <w:sz w:val="24"/>
                <w:szCs w:val="24"/>
              </w:rPr>
              <w:t>Return to Player (RTP)</w: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tab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begin"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instrText xml:space="preserve"> PAGEREF _Toc106618488 \h </w:instrTex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separate"/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t>18</w:t>
            </w:r>
            <w:r w:rsidRPr="004523D2">
              <w:rPr>
                <w:rFonts w:ascii="Prompt Light" w:hAnsi="Prompt Light" w:cs="Prompt Light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9B0A40A" w14:textId="679DA8AC" w:rsidR="004523D2" w:rsidRPr="004523D2" w:rsidRDefault="004523D2">
          <w:pPr>
            <w:pStyle w:val="TOC1"/>
            <w:tabs>
              <w:tab w:val="left" w:pos="480"/>
              <w:tab w:val="right" w:leader="dot" w:pos="9017"/>
            </w:tabs>
            <w:rPr>
              <w:rFonts w:ascii="Prompt Light" w:eastAsiaTheme="minorEastAsia" w:hAnsi="Prompt Light" w:cs="Prompt Light"/>
              <w:b w:val="0"/>
              <w:bCs w:val="0"/>
              <w:caps w:val="0"/>
              <w:noProof/>
              <w:sz w:val="24"/>
              <w:szCs w:val="24"/>
              <w:lang/>
            </w:rPr>
          </w:pPr>
          <w:hyperlink w:anchor="_Toc106618489" w:history="1">
            <w:r w:rsidRPr="004523D2">
              <w:rPr>
                <w:rStyle w:val="Hyperlink"/>
                <w:rFonts w:ascii="Prompt Light" w:hAnsi="Prompt Light" w:cs="Prompt Light"/>
                <w:b w:val="0"/>
                <w:bCs w:val="0"/>
                <w:noProof/>
                <w:sz w:val="24"/>
                <w:szCs w:val="24"/>
              </w:rPr>
              <w:t>9</w:t>
            </w:r>
            <w:r w:rsidRPr="004523D2">
              <w:rPr>
                <w:rFonts w:ascii="Prompt Light" w:eastAsiaTheme="minorEastAsia" w:hAnsi="Prompt Light" w:cs="Prompt Light"/>
                <w:b w:val="0"/>
                <w:bCs w:val="0"/>
                <w:caps w:val="0"/>
                <w:noProof/>
                <w:sz w:val="24"/>
                <w:szCs w:val="24"/>
                <w:lang/>
              </w:rPr>
              <w:tab/>
            </w:r>
            <w:r w:rsidRPr="004523D2">
              <w:rPr>
                <w:rStyle w:val="Hyperlink"/>
                <w:rFonts w:ascii="Prompt Light" w:hAnsi="Prompt Light" w:cs="Prompt Light"/>
                <w:b w:val="0"/>
                <w:bCs w:val="0"/>
                <w:noProof/>
                <w:sz w:val="24"/>
                <w:szCs w:val="24"/>
              </w:rPr>
              <w:t>Phoenix Paradise GAME RULES</w:t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tab/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fldChar w:fldCharType="begin"/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instrText xml:space="preserve"> PAGEREF _Toc106618489 \h </w:instrText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fldChar w:fldCharType="separate"/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t>19</w:t>
            </w:r>
            <w:r w:rsidRPr="004523D2">
              <w:rPr>
                <w:rFonts w:ascii="Prompt Light" w:hAnsi="Prompt Light" w:cs="Prompt Light"/>
                <w:b w:val="0"/>
                <w:bCs w:val="0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8D34320" w14:textId="6891F14B" w:rsidR="00834BFD" w:rsidRPr="00834BFD" w:rsidRDefault="009A6DF0" w:rsidP="00834BFD">
          <w:pPr>
            <w:rPr>
              <w:noProof/>
              <w:sz w:val="22"/>
              <w:szCs w:val="22"/>
            </w:rPr>
          </w:pPr>
          <w:r w:rsidRPr="00003167">
            <w:rPr>
              <w:rFonts w:ascii="Prompt Light" w:hAnsi="Prompt Light" w:cs="Prompt Light"/>
            </w:rPr>
            <w:fldChar w:fldCharType="end"/>
          </w:r>
        </w:p>
      </w:sdtContent>
    </w:sdt>
    <w:p w14:paraId="23A152F3" w14:textId="72FC6C4A" w:rsidR="006305EB" w:rsidRPr="00834BFD" w:rsidRDefault="006305EB" w:rsidP="00834BFD">
      <w:pPr>
        <w:rPr>
          <w:noProof/>
        </w:rPr>
      </w:pPr>
      <w:r w:rsidRPr="00EF7511">
        <w:rPr>
          <w:rFonts w:ascii="Prompt" w:hAnsi="Prompt" w:cs="Prompt" w:hint="cs"/>
        </w:rPr>
        <w:br w:type="page"/>
      </w:r>
    </w:p>
    <w:p w14:paraId="5868914F" w14:textId="3D53D8DC" w:rsidR="00D8166C" w:rsidRPr="00FB7AB0" w:rsidRDefault="00EB2997" w:rsidP="00D8166C">
      <w:pPr>
        <w:pStyle w:val="Heading1"/>
        <w:rPr>
          <w:rFonts w:ascii="Prompt" w:hAnsi="Prompt" w:cs="Prompt"/>
          <w:sz w:val="40"/>
          <w:szCs w:val="40"/>
        </w:rPr>
      </w:pPr>
      <w:bookmarkStart w:id="5" w:name="_Toc106618464"/>
      <w:r w:rsidRPr="00EF7511">
        <w:rPr>
          <w:rFonts w:ascii="Prompt" w:hAnsi="Prompt" w:cs="Prompt" w:hint="cs"/>
          <w:sz w:val="40"/>
          <w:szCs w:val="40"/>
        </w:rPr>
        <w:lastRenderedPageBreak/>
        <w:t>I</w:t>
      </w:r>
      <w:bookmarkEnd w:id="3"/>
      <w:bookmarkEnd w:id="2"/>
      <w:bookmarkEnd w:id="1"/>
      <w:bookmarkEnd w:id="0"/>
      <w:r w:rsidR="00156451" w:rsidRPr="00EF7511">
        <w:rPr>
          <w:rFonts w:ascii="Prompt" w:hAnsi="Prompt" w:cs="Prompt" w:hint="cs"/>
          <w:sz w:val="40"/>
          <w:szCs w:val="40"/>
        </w:rPr>
        <w:t>NTRODUCTION</w:t>
      </w:r>
      <w:bookmarkEnd w:id="5"/>
    </w:p>
    <w:p w14:paraId="03B846E9" w14:textId="3195B1B6" w:rsidR="00EB2997" w:rsidRPr="00B87916" w:rsidRDefault="009A5266" w:rsidP="00A138DC">
      <w:pPr>
        <w:pStyle w:val="Heading2"/>
        <w:rPr>
          <w:rFonts w:ascii="Prompt Medium" w:hAnsi="Prompt Medium" w:cs="Prompt Medium"/>
          <w:sz w:val="32"/>
          <w:szCs w:val="32"/>
        </w:rPr>
      </w:pPr>
      <w:bookmarkStart w:id="6" w:name="_Toc8301461"/>
      <w:r w:rsidRPr="00B87916">
        <w:rPr>
          <w:rFonts w:ascii="Prompt Medium" w:hAnsi="Prompt Medium" w:cs="Prompt Medium" w:hint="cs"/>
          <w:sz w:val="32"/>
          <w:szCs w:val="32"/>
        </w:rPr>
        <w:t xml:space="preserve"> </w:t>
      </w:r>
      <w:bookmarkStart w:id="7" w:name="_Toc14084616"/>
      <w:bookmarkStart w:id="8" w:name="_Toc106618465"/>
      <w:sdt>
        <w:sdtPr>
          <w:rPr>
            <w:rFonts w:ascii="Prompt Medium" w:hAnsi="Prompt Medium" w:cs="Prompt Medium" w:hint="cs"/>
            <w:sz w:val="32"/>
            <w:szCs w:val="32"/>
          </w:rPr>
          <w:alias w:val="Title"/>
          <w:id w:val="20785140"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EndPr/>
        <w:sdtContent>
          <w:r w:rsidR="00A72B05">
            <w:rPr>
              <w:rFonts w:ascii="Prompt Medium" w:hAnsi="Prompt Medium" w:cs="Prompt Medium" w:hint="cs"/>
              <w:sz w:val="32"/>
              <w:szCs w:val="32"/>
            </w:rPr>
            <w:t>Phoenix Paradise</w:t>
          </w:r>
        </w:sdtContent>
      </w:sdt>
      <w:bookmarkEnd w:id="6"/>
      <w:bookmarkEnd w:id="7"/>
      <w:bookmarkEnd w:id="8"/>
    </w:p>
    <w:p w14:paraId="723C5D34" w14:textId="34D88B00" w:rsidR="00335CC5" w:rsidRPr="00335CC5" w:rsidRDefault="00137085" w:rsidP="00CB737A">
      <w:pPr>
        <w:pStyle w:val="ThunderkickBody"/>
      </w:pPr>
      <w:bookmarkStart w:id="9" w:name="_Hlk105674063"/>
      <w:r w:rsidRPr="00137085">
        <w:t xml:space="preserve">Phoenix Paradise </w:t>
      </w:r>
      <w:bookmarkEnd w:id="9"/>
      <w:r w:rsidRPr="00137085">
        <w:t xml:space="preserve">is a 3x5 video slot with 15 fixed pay lines. The game features Wilds, Wild </w:t>
      </w:r>
      <w:proofErr w:type="spellStart"/>
      <w:r w:rsidRPr="00137085">
        <w:t>Payline</w:t>
      </w:r>
      <w:proofErr w:type="spellEnd"/>
      <w:r w:rsidRPr="00137085">
        <w:t xml:space="preserve"> Multipliers, Mystery Wild Activation, Walking Wilds Feature and a Bonus Game with free spins and retriggers. The theoretical return to player is</w:t>
      </w:r>
      <w:r>
        <w:rPr>
          <w:lang w:val="en-SE"/>
        </w:rPr>
        <w:t xml:space="preserve"> </w:t>
      </w:r>
      <w:r w:rsidR="008B5936" w:rsidRPr="00364CC9">
        <w:rPr>
          <w:lang w:val="en-SE"/>
        </w:rPr>
        <w:t>96.1</w:t>
      </w:r>
      <w:r w:rsidR="00364CC9">
        <w:rPr>
          <w:lang w:val="en-SE"/>
        </w:rPr>
        <w:t>3</w:t>
      </w:r>
      <w:r w:rsidR="006B1D93" w:rsidRPr="00364CC9">
        <w:rPr>
          <w:rFonts w:hint="cs"/>
        </w:rPr>
        <w:t>%.</w:t>
      </w:r>
    </w:p>
    <w:tbl>
      <w:tblPr>
        <w:tblStyle w:val="TableGrid"/>
        <w:tblW w:w="9235" w:type="dxa"/>
        <w:tblInd w:w="132" w:type="dxa"/>
        <w:tblBorders>
          <w:top w:val="single" w:sz="8" w:space="0" w:color="BFBFBF" w:themeColor="background1" w:themeShade="BF"/>
          <w:left w:val="single" w:sz="8" w:space="0" w:color="BFBFBF" w:themeColor="background1" w:themeShade="BF"/>
          <w:bottom w:val="single" w:sz="8" w:space="0" w:color="BFBFBF" w:themeColor="background1" w:themeShade="BF"/>
          <w:right w:val="single" w:sz="8" w:space="0" w:color="BFBFBF" w:themeColor="background1" w:themeShade="BF"/>
          <w:insideH w:val="single" w:sz="8" w:space="0" w:color="BFBFBF" w:themeColor="background1" w:themeShade="BF"/>
          <w:insideV w:val="single" w:sz="8" w:space="0" w:color="BFBFBF" w:themeColor="background1" w:themeShade="BF"/>
        </w:tblBorders>
        <w:tblLayout w:type="fixed"/>
        <w:tblCellMar>
          <w:top w:w="115" w:type="dxa"/>
          <w:left w:w="115" w:type="dxa"/>
          <w:bottom w:w="115" w:type="dxa"/>
          <w:right w:w="115" w:type="dxa"/>
        </w:tblCellMar>
        <w:tblLook w:val="04A0" w:firstRow="1" w:lastRow="0" w:firstColumn="1" w:lastColumn="0" w:noHBand="0" w:noVBand="1"/>
      </w:tblPr>
      <w:tblGrid>
        <w:gridCol w:w="3952"/>
        <w:gridCol w:w="5283"/>
      </w:tblGrid>
      <w:tr w:rsidR="00DF05DE" w:rsidRPr="00EF7511" w14:paraId="4A5CBD5C" w14:textId="77777777" w:rsidTr="009E4CBF">
        <w:trPr>
          <w:trHeight w:val="395"/>
        </w:trPr>
        <w:tc>
          <w:tcPr>
            <w:tcW w:w="3952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  <w:shd w:val="clear" w:color="auto" w:fill="000000" w:themeFill="text1"/>
            <w:vAlign w:val="center"/>
            <w:hideMark/>
          </w:tcPr>
          <w:p w14:paraId="430BFAC6" w14:textId="6112FBFD" w:rsidR="00DF05DE" w:rsidRPr="00346F06" w:rsidRDefault="00DF05DE" w:rsidP="00BD43DF">
            <w:pPr>
              <w:pStyle w:val="ThunderkickTableTitle"/>
              <w:rPr>
                <w:rFonts w:ascii="Prompt Medium" w:hAnsi="Prompt Medium" w:cs="Prompt Medium"/>
                <w:color w:val="FFFFFF" w:themeColor="background1"/>
                <w:sz w:val="26"/>
                <w:szCs w:val="26"/>
              </w:rPr>
            </w:pPr>
            <w:r w:rsidRPr="00346F06">
              <w:rPr>
                <w:rFonts w:ascii="Prompt Medium" w:hAnsi="Prompt Medium" w:cs="Prompt Medium" w:hint="cs"/>
                <w:color w:val="FFFFFF" w:themeColor="background1"/>
                <w:sz w:val="26"/>
                <w:szCs w:val="26"/>
              </w:rPr>
              <w:t>P</w:t>
            </w:r>
            <w:r w:rsidR="008E0C23" w:rsidRPr="00346F06">
              <w:rPr>
                <w:rFonts w:ascii="Prompt Medium" w:hAnsi="Prompt Medium" w:cs="Prompt Medium" w:hint="cs"/>
                <w:color w:val="FFFFFF" w:themeColor="background1"/>
                <w:sz w:val="26"/>
                <w:szCs w:val="26"/>
              </w:rPr>
              <w:t>ARAMETER</w:t>
            </w:r>
          </w:p>
        </w:tc>
        <w:tc>
          <w:tcPr>
            <w:tcW w:w="5283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  <w:shd w:val="clear" w:color="auto" w:fill="000000" w:themeFill="text1"/>
            <w:vAlign w:val="center"/>
            <w:hideMark/>
          </w:tcPr>
          <w:p w14:paraId="3DA05153" w14:textId="5839213A" w:rsidR="00DF05DE" w:rsidRPr="00346F06" w:rsidRDefault="00DF05DE" w:rsidP="00BD43DF">
            <w:pPr>
              <w:pStyle w:val="ThunderkickTableTitle"/>
              <w:rPr>
                <w:rFonts w:ascii="Prompt Medium" w:hAnsi="Prompt Medium" w:cs="Prompt Medium"/>
                <w:color w:val="FFFFFF" w:themeColor="background1"/>
                <w:sz w:val="26"/>
                <w:szCs w:val="26"/>
              </w:rPr>
            </w:pPr>
            <w:r w:rsidRPr="00346F06">
              <w:rPr>
                <w:rFonts w:ascii="Prompt Medium" w:hAnsi="Prompt Medium" w:cs="Prompt Medium" w:hint="cs"/>
                <w:color w:val="FFFFFF" w:themeColor="background1"/>
                <w:sz w:val="26"/>
                <w:szCs w:val="26"/>
              </w:rPr>
              <w:t>V</w:t>
            </w:r>
            <w:r w:rsidR="008E0C23" w:rsidRPr="00346F06">
              <w:rPr>
                <w:rFonts w:ascii="Prompt Medium" w:hAnsi="Prompt Medium" w:cs="Prompt Medium" w:hint="cs"/>
                <w:color w:val="FFFFFF" w:themeColor="background1"/>
                <w:sz w:val="26"/>
                <w:szCs w:val="26"/>
              </w:rPr>
              <w:t>ALUE</w:t>
            </w:r>
          </w:p>
        </w:tc>
      </w:tr>
      <w:tr w:rsidR="00DF05DE" w:rsidRPr="00EF7511" w14:paraId="0CA3DFCD" w14:textId="77777777" w:rsidTr="009E4CBF">
        <w:trPr>
          <w:trHeight w:val="125"/>
        </w:trPr>
        <w:tc>
          <w:tcPr>
            <w:tcW w:w="3952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  <w:hideMark/>
          </w:tcPr>
          <w:p w14:paraId="62D954F3" w14:textId="77777777" w:rsidR="00DF05DE" w:rsidRPr="00EA1F84" w:rsidRDefault="00DF05DE" w:rsidP="00BD43DF">
            <w:pPr>
              <w:pStyle w:val="ThunderkickTableBody"/>
              <w:rPr>
                <w:rFonts w:cs="Prompt Light"/>
                <w:b/>
                <w:bCs/>
              </w:rPr>
            </w:pPr>
            <w:r w:rsidRPr="00EA1F84">
              <w:rPr>
                <w:rFonts w:cs="Prompt Light" w:hint="cs"/>
                <w:b/>
                <w:bCs/>
              </w:rPr>
              <w:t>Game</w:t>
            </w:r>
          </w:p>
        </w:tc>
        <w:tc>
          <w:tcPr>
            <w:tcW w:w="5283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  <w:hideMark/>
          </w:tcPr>
          <w:p w14:paraId="469CE903" w14:textId="4BF123F0" w:rsidR="00DF05DE" w:rsidRPr="00F75B19" w:rsidRDefault="00137085" w:rsidP="00BD43DF">
            <w:pPr>
              <w:pStyle w:val="ThunderkickTableBody"/>
              <w:rPr>
                <w:rFonts w:cs="Prompt Light"/>
              </w:rPr>
            </w:pPr>
            <w:r w:rsidRPr="00137085">
              <w:rPr>
                <w:rFonts w:eastAsia="Calibri" w:cs="Prompt Light"/>
                <w:color w:val="000000" w:themeColor="text1"/>
              </w:rPr>
              <w:t>Phoenix Paradise</w:t>
            </w:r>
          </w:p>
        </w:tc>
      </w:tr>
      <w:tr w:rsidR="00DF05DE" w:rsidRPr="00EF7511" w14:paraId="1B69142F" w14:textId="77777777" w:rsidTr="009E4CBF">
        <w:trPr>
          <w:trHeight w:val="125"/>
        </w:trPr>
        <w:tc>
          <w:tcPr>
            <w:tcW w:w="3952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  <w:hideMark/>
          </w:tcPr>
          <w:p w14:paraId="05CD686F" w14:textId="77777777" w:rsidR="00DF05DE" w:rsidRPr="00F75B19" w:rsidRDefault="00DF05DE" w:rsidP="00BD43DF">
            <w:pPr>
              <w:pStyle w:val="ThunderkickTableBody"/>
              <w:rPr>
                <w:rFonts w:cs="Prompt Light"/>
              </w:rPr>
            </w:pPr>
            <w:r w:rsidRPr="00EA1F84">
              <w:rPr>
                <w:rFonts w:cs="Prompt Light" w:hint="cs"/>
                <w:b/>
                <w:bCs/>
              </w:rPr>
              <w:t>Game-ID</w:t>
            </w:r>
            <w:r w:rsidRPr="00F75B19">
              <w:rPr>
                <w:rFonts w:cs="Prompt Light" w:hint="cs"/>
              </w:rPr>
              <w:br/>
            </w:r>
            <w:r w:rsidRPr="00F75B19">
              <w:rPr>
                <w:rFonts w:cs="Prompt Light" w:hint="cs"/>
              </w:rPr>
              <w:br/>
              <w:t>See integration manuals for details on how to use this parameter.</w:t>
            </w:r>
            <w:r w:rsidRPr="00F75B19">
              <w:rPr>
                <w:rFonts w:cs="Prompt Light" w:hint="cs"/>
              </w:rPr>
              <w:br/>
            </w:r>
            <w:r w:rsidRPr="00B37001">
              <w:rPr>
                <w:rFonts w:cs="Prompt Light" w:hint="cs"/>
                <w:i/>
                <w:iCs/>
              </w:rPr>
              <w:t xml:space="preserve">(also referred to as </w:t>
            </w:r>
            <w:proofErr w:type="spellStart"/>
            <w:r w:rsidRPr="00B37001">
              <w:rPr>
                <w:rFonts w:cs="Prompt Light" w:hint="cs"/>
                <w:i/>
                <w:iCs/>
              </w:rPr>
              <w:t>gameName</w:t>
            </w:r>
            <w:proofErr w:type="spellEnd"/>
            <w:r w:rsidRPr="00B37001">
              <w:rPr>
                <w:rFonts w:cs="Prompt Light" w:hint="cs"/>
                <w:i/>
                <w:iCs/>
              </w:rPr>
              <w:t xml:space="preserve"> in the seamless wallet API)</w:t>
            </w:r>
          </w:p>
        </w:tc>
        <w:tc>
          <w:tcPr>
            <w:tcW w:w="5283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  <w:hideMark/>
          </w:tcPr>
          <w:p w14:paraId="342C1D34" w14:textId="5E4A5022" w:rsidR="00DF05DE" w:rsidRPr="000B6F3B" w:rsidRDefault="009E119B" w:rsidP="00BD43DF">
            <w:pPr>
              <w:pStyle w:val="ThunderkickTableBody"/>
              <w:rPr>
                <w:rFonts w:cs="Prompt Light"/>
                <w:lang w:val="en-SE"/>
              </w:rPr>
            </w:pPr>
            <w:r w:rsidRPr="00337744">
              <w:rPr>
                <w:rFonts w:cs="Prompt Light" w:hint="cs"/>
                <w:color w:val="000000" w:themeColor="text1"/>
              </w:rPr>
              <w:t>tk-s1-g</w:t>
            </w:r>
            <w:r w:rsidR="00137085">
              <w:rPr>
                <w:rFonts w:cs="Prompt Light"/>
                <w:color w:val="000000" w:themeColor="text1"/>
                <w:lang w:val="en-SE"/>
              </w:rPr>
              <w:t>50</w:t>
            </w:r>
            <w:r w:rsidR="00337744" w:rsidRPr="00337744">
              <w:rPr>
                <w:rFonts w:cs="Prompt Light"/>
                <w:color w:val="000000" w:themeColor="text1"/>
                <w:lang w:val="en-SE"/>
              </w:rPr>
              <w:t>-9</w:t>
            </w:r>
            <w:r w:rsidR="000C4B83">
              <w:rPr>
                <w:rFonts w:cs="Prompt Light"/>
                <w:color w:val="000000" w:themeColor="text1"/>
                <w:lang w:val="en-SE"/>
              </w:rPr>
              <w:t>6</w:t>
            </w:r>
          </w:p>
        </w:tc>
      </w:tr>
      <w:tr w:rsidR="00DF05DE" w:rsidRPr="00EF7511" w14:paraId="1B6F631D" w14:textId="77777777" w:rsidTr="009E4CBF">
        <w:trPr>
          <w:trHeight w:val="125"/>
        </w:trPr>
        <w:tc>
          <w:tcPr>
            <w:tcW w:w="3952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  <w:hideMark/>
          </w:tcPr>
          <w:p w14:paraId="2937FCB5" w14:textId="77777777" w:rsidR="00DF05DE" w:rsidRPr="00EA1F84" w:rsidRDefault="00DF05DE" w:rsidP="00BD43DF">
            <w:pPr>
              <w:pStyle w:val="ThunderkickTableBody"/>
              <w:rPr>
                <w:rFonts w:cs="Prompt Light"/>
                <w:b/>
                <w:bCs/>
              </w:rPr>
            </w:pPr>
            <w:r w:rsidRPr="00EA1F84">
              <w:rPr>
                <w:rFonts w:cs="Prompt Light" w:hint="cs"/>
                <w:b/>
                <w:bCs/>
              </w:rPr>
              <w:t>Required aspect ratio</w:t>
            </w:r>
          </w:p>
        </w:tc>
        <w:tc>
          <w:tcPr>
            <w:tcW w:w="5283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  <w:hideMark/>
          </w:tcPr>
          <w:p w14:paraId="63E676FB" w14:textId="77777777" w:rsidR="00DF05DE" w:rsidRPr="00F75B19" w:rsidRDefault="00DF05DE" w:rsidP="00BD43DF">
            <w:pPr>
              <w:pStyle w:val="ThunderkickTableBody"/>
              <w:rPr>
                <w:rFonts w:cs="Prompt Light"/>
                <w:color w:val="000000" w:themeColor="text1"/>
              </w:rPr>
            </w:pPr>
            <w:r w:rsidRPr="00F75B19">
              <w:rPr>
                <w:rFonts w:cs="Prompt Light" w:hint="cs"/>
                <w:color w:val="000000" w:themeColor="text1"/>
              </w:rPr>
              <w:t>16:9</w:t>
            </w:r>
          </w:p>
        </w:tc>
      </w:tr>
      <w:tr w:rsidR="00DF05DE" w:rsidRPr="00EF7511" w14:paraId="21C37AD7" w14:textId="77777777" w:rsidTr="009E4CBF">
        <w:trPr>
          <w:trHeight w:val="125"/>
        </w:trPr>
        <w:tc>
          <w:tcPr>
            <w:tcW w:w="3952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  <w:hideMark/>
          </w:tcPr>
          <w:p w14:paraId="1B3A008A" w14:textId="77777777" w:rsidR="00DF05DE" w:rsidRPr="00EA1F84" w:rsidRDefault="00DF05DE" w:rsidP="00BD43DF">
            <w:pPr>
              <w:pStyle w:val="ThunderkickTableBody"/>
              <w:rPr>
                <w:rFonts w:cs="Prompt Light"/>
                <w:b/>
                <w:bCs/>
              </w:rPr>
            </w:pPr>
            <w:r w:rsidRPr="00EA1F84">
              <w:rPr>
                <w:rFonts w:cs="Prompt Light" w:hint="cs"/>
                <w:b/>
                <w:bCs/>
              </w:rPr>
              <w:t>Recommended dimensions</w:t>
            </w:r>
          </w:p>
        </w:tc>
        <w:tc>
          <w:tcPr>
            <w:tcW w:w="5283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  <w:hideMark/>
          </w:tcPr>
          <w:p w14:paraId="1B338008" w14:textId="77777777" w:rsidR="00DF05DE" w:rsidRPr="00F75B19" w:rsidRDefault="00DF05DE" w:rsidP="00BD43DF">
            <w:pPr>
              <w:pStyle w:val="ThunderkickTableBody"/>
              <w:rPr>
                <w:rFonts w:cs="Prompt Light"/>
                <w:color w:val="000000" w:themeColor="text1"/>
              </w:rPr>
            </w:pPr>
            <w:r w:rsidRPr="00F75B19">
              <w:rPr>
                <w:rFonts w:cs="Prompt Light" w:hint="cs"/>
                <w:color w:val="000000" w:themeColor="text1"/>
              </w:rPr>
              <w:t>1280 x 720 or 1024 x 576</w:t>
            </w:r>
            <w:r w:rsidRPr="00F75B19">
              <w:rPr>
                <w:rFonts w:cs="Prompt Light" w:hint="cs"/>
                <w:color w:val="000000" w:themeColor="text1"/>
              </w:rPr>
              <w:br/>
            </w:r>
            <w:r w:rsidRPr="00B37001">
              <w:rPr>
                <w:rFonts w:cs="Prompt Light" w:hint="cs"/>
                <w:i/>
                <w:iCs/>
                <w:color w:val="000000" w:themeColor="text1"/>
              </w:rPr>
              <w:t xml:space="preserve">Custom values can be used </w:t>
            </w:r>
            <w:proofErr w:type="gramStart"/>
            <w:r w:rsidRPr="00B37001">
              <w:rPr>
                <w:rFonts w:cs="Prompt Light" w:hint="cs"/>
                <w:i/>
                <w:iCs/>
                <w:color w:val="000000" w:themeColor="text1"/>
              </w:rPr>
              <w:t>as long as</w:t>
            </w:r>
            <w:proofErr w:type="gramEnd"/>
            <w:r w:rsidRPr="00B37001">
              <w:rPr>
                <w:rFonts w:cs="Prompt Light" w:hint="cs"/>
                <w:i/>
                <w:iCs/>
                <w:color w:val="000000" w:themeColor="text1"/>
              </w:rPr>
              <w:t xml:space="preserve"> the aspect ratio is kept at 16:9</w:t>
            </w:r>
          </w:p>
        </w:tc>
      </w:tr>
      <w:tr w:rsidR="00DF05DE" w:rsidRPr="00EF7511" w14:paraId="262252DF" w14:textId="77777777" w:rsidTr="009E4CBF">
        <w:trPr>
          <w:trHeight w:val="125"/>
        </w:trPr>
        <w:tc>
          <w:tcPr>
            <w:tcW w:w="3952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  <w:hideMark/>
          </w:tcPr>
          <w:p w14:paraId="634C4BF7" w14:textId="77777777" w:rsidR="00DF05DE" w:rsidRPr="00EA1F84" w:rsidRDefault="00DF05DE" w:rsidP="00BD43DF">
            <w:pPr>
              <w:pStyle w:val="ThunderkickTableBody"/>
              <w:rPr>
                <w:rFonts w:cs="Prompt Light"/>
                <w:b/>
                <w:bCs/>
              </w:rPr>
            </w:pPr>
            <w:r w:rsidRPr="00EA1F84">
              <w:rPr>
                <w:rFonts w:cs="Prompt Light" w:hint="cs"/>
                <w:b/>
                <w:bCs/>
              </w:rPr>
              <w:t>RTP (theoretical payout)</w:t>
            </w:r>
          </w:p>
        </w:tc>
        <w:tc>
          <w:tcPr>
            <w:tcW w:w="5283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  <w:hideMark/>
          </w:tcPr>
          <w:p w14:paraId="010B35F9" w14:textId="08D9E518" w:rsidR="00364CC9" w:rsidRPr="00364CC9" w:rsidRDefault="008B5936" w:rsidP="00A67131">
            <w:pPr>
              <w:rPr>
                <w:rFonts w:ascii="Prompt Light" w:eastAsia="Verdana" w:hAnsi="Prompt Light" w:cs="Prompt Light"/>
                <w:color w:val="000000" w:themeColor="text1"/>
                <w:lang w:val="en-SE"/>
              </w:rPr>
            </w:pPr>
            <w:r w:rsidRPr="00364CC9">
              <w:rPr>
                <w:rFonts w:ascii="Prompt Light" w:eastAsia="Verdana" w:hAnsi="Prompt Light" w:cs="Prompt Light"/>
                <w:color w:val="000000" w:themeColor="text1"/>
                <w:lang w:val="en-SE"/>
              </w:rPr>
              <w:t>96.1</w:t>
            </w:r>
            <w:r w:rsidR="00364CC9">
              <w:rPr>
                <w:rFonts w:ascii="Prompt Light" w:eastAsia="Verdana" w:hAnsi="Prompt Light" w:cs="Prompt Light"/>
                <w:color w:val="000000" w:themeColor="text1"/>
                <w:lang w:val="en-SE"/>
              </w:rPr>
              <w:t>3</w:t>
            </w:r>
            <w:r w:rsidRPr="00364CC9">
              <w:rPr>
                <w:rFonts w:ascii="Prompt Light" w:eastAsia="Verdana" w:hAnsi="Prompt Light" w:cs="Prompt Light"/>
                <w:color w:val="000000" w:themeColor="text1"/>
                <w:lang w:val="en-SE"/>
              </w:rPr>
              <w:t>%</w:t>
            </w:r>
          </w:p>
        </w:tc>
      </w:tr>
      <w:tr w:rsidR="00364CC9" w:rsidRPr="00EF7511" w14:paraId="4A949B93" w14:textId="77777777" w:rsidTr="009E4CBF">
        <w:trPr>
          <w:trHeight w:val="125"/>
        </w:trPr>
        <w:tc>
          <w:tcPr>
            <w:tcW w:w="3952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</w:tcPr>
          <w:p w14:paraId="369DBE10" w14:textId="500D8224" w:rsidR="00364CC9" w:rsidRPr="00EA1F84" w:rsidRDefault="00364CC9" w:rsidP="00BD43DF">
            <w:pPr>
              <w:pStyle w:val="ThunderkickTableBody"/>
              <w:rPr>
                <w:rFonts w:cs="Prompt Light" w:hint="cs"/>
                <w:b/>
                <w:bCs/>
              </w:rPr>
            </w:pPr>
            <w:r w:rsidRPr="00EA1F84">
              <w:rPr>
                <w:rFonts w:cs="Prompt Light" w:hint="cs"/>
                <w:b/>
                <w:bCs/>
              </w:rPr>
              <w:t>RTP (</w:t>
            </w:r>
            <w:r>
              <w:rPr>
                <w:rFonts w:cs="Prompt Light"/>
                <w:b/>
                <w:bCs/>
              </w:rPr>
              <w:t>Feature buy)</w:t>
            </w:r>
          </w:p>
        </w:tc>
        <w:tc>
          <w:tcPr>
            <w:tcW w:w="5283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</w:tcPr>
          <w:p w14:paraId="5C913B16" w14:textId="2679E35C" w:rsidR="00364CC9" w:rsidRPr="00137085" w:rsidRDefault="00003167" w:rsidP="00A67131">
            <w:pPr>
              <w:rPr>
                <w:rFonts w:ascii="Prompt Light" w:eastAsia="Verdana" w:hAnsi="Prompt Light" w:cs="Prompt Light"/>
                <w:color w:val="000000" w:themeColor="text1"/>
                <w:highlight w:val="yellow"/>
                <w:lang w:val="en-SE"/>
              </w:rPr>
            </w:pPr>
            <w:r w:rsidRPr="00364CC9">
              <w:rPr>
                <w:rFonts w:ascii="Prompt Light" w:eastAsia="Verdana" w:hAnsi="Prompt Light" w:cs="Prompt Light"/>
                <w:color w:val="000000" w:themeColor="text1"/>
                <w:lang w:val="en-SE"/>
              </w:rPr>
              <w:t>96.</w:t>
            </w:r>
            <w:r>
              <w:rPr>
                <w:rFonts w:ascii="Prompt Light" w:eastAsia="Verdana" w:hAnsi="Prompt Light" w:cs="Prompt Light"/>
                <w:color w:val="000000" w:themeColor="text1"/>
                <w:lang w:val="en-SE"/>
              </w:rPr>
              <w:t>3</w:t>
            </w:r>
            <w:r>
              <w:rPr>
                <w:rFonts w:ascii="Prompt Light" w:eastAsia="Verdana" w:hAnsi="Prompt Light" w:cs="Prompt Light"/>
                <w:color w:val="000000" w:themeColor="text1"/>
                <w:lang w:val="en-SE"/>
              </w:rPr>
              <w:t>3</w:t>
            </w:r>
            <w:r w:rsidRPr="00364CC9">
              <w:rPr>
                <w:rFonts w:ascii="Prompt Light" w:eastAsia="Verdana" w:hAnsi="Prompt Light" w:cs="Prompt Light"/>
                <w:color w:val="000000" w:themeColor="text1"/>
                <w:lang w:val="en-SE"/>
              </w:rPr>
              <w:t>%</w:t>
            </w:r>
          </w:p>
        </w:tc>
      </w:tr>
      <w:tr w:rsidR="00DF05DE" w:rsidRPr="00EF7511" w14:paraId="46DBCE22" w14:textId="77777777" w:rsidTr="009E4CBF">
        <w:trPr>
          <w:trHeight w:val="125"/>
        </w:trPr>
        <w:tc>
          <w:tcPr>
            <w:tcW w:w="3952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  <w:hideMark/>
          </w:tcPr>
          <w:p w14:paraId="0DD1FE72" w14:textId="77777777" w:rsidR="00DF05DE" w:rsidRPr="00EA1F84" w:rsidRDefault="00DF05DE" w:rsidP="00BD43DF">
            <w:pPr>
              <w:pStyle w:val="ThunderkickTableBody"/>
              <w:rPr>
                <w:rFonts w:cs="Prompt Light"/>
                <w:b/>
                <w:bCs/>
              </w:rPr>
            </w:pPr>
            <w:r w:rsidRPr="00EA1F84">
              <w:rPr>
                <w:rFonts w:cs="Prompt Light" w:hint="cs"/>
                <w:b/>
                <w:bCs/>
              </w:rPr>
              <w:t>Reels</w:t>
            </w:r>
          </w:p>
        </w:tc>
        <w:tc>
          <w:tcPr>
            <w:tcW w:w="5283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  <w:hideMark/>
          </w:tcPr>
          <w:p w14:paraId="4C1B1AB1" w14:textId="2DE14D2D" w:rsidR="00DF05DE" w:rsidRPr="00A94404" w:rsidRDefault="00A94404" w:rsidP="00BD43DF">
            <w:pPr>
              <w:pStyle w:val="ThunderkickTableBody"/>
              <w:rPr>
                <w:rFonts w:cs="Prompt Light"/>
                <w:lang w:val="en-SE"/>
              </w:rPr>
            </w:pPr>
            <w:r>
              <w:rPr>
                <w:rFonts w:cs="Prompt Light"/>
                <w:color w:val="000000" w:themeColor="text1"/>
                <w:lang w:val="en-SE"/>
              </w:rPr>
              <w:t>5</w:t>
            </w:r>
          </w:p>
        </w:tc>
      </w:tr>
      <w:tr w:rsidR="00DF05DE" w:rsidRPr="00EF7511" w14:paraId="30BA7E96" w14:textId="77777777" w:rsidTr="009E4CBF">
        <w:trPr>
          <w:trHeight w:val="125"/>
        </w:trPr>
        <w:tc>
          <w:tcPr>
            <w:tcW w:w="3952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  <w:hideMark/>
          </w:tcPr>
          <w:p w14:paraId="797FB7A1" w14:textId="677B5C69" w:rsidR="00DF05DE" w:rsidRPr="00A94404" w:rsidRDefault="00BE782F" w:rsidP="00BD43DF">
            <w:pPr>
              <w:pStyle w:val="ThunderkickTableBody"/>
              <w:rPr>
                <w:rFonts w:cs="Prompt Light"/>
                <w:b/>
                <w:bCs/>
                <w:lang w:val="en-SE"/>
              </w:rPr>
            </w:pPr>
            <w:r w:rsidRPr="00EA1F84">
              <w:rPr>
                <w:rFonts w:cs="Prompt Light" w:hint="cs"/>
                <w:b/>
                <w:bCs/>
                <w:color w:val="000000" w:themeColor="text1"/>
              </w:rPr>
              <w:t xml:space="preserve">Pay </w:t>
            </w:r>
            <w:r w:rsidR="00A94404">
              <w:rPr>
                <w:rFonts w:cs="Prompt Light"/>
                <w:b/>
                <w:bCs/>
                <w:color w:val="000000" w:themeColor="text1"/>
                <w:lang w:val="en-SE"/>
              </w:rPr>
              <w:t>Lines</w:t>
            </w:r>
          </w:p>
        </w:tc>
        <w:tc>
          <w:tcPr>
            <w:tcW w:w="5283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  <w:hideMark/>
          </w:tcPr>
          <w:p w14:paraId="33B48E0E" w14:textId="28516D7F" w:rsidR="00DF05DE" w:rsidRPr="00A94404" w:rsidRDefault="00A94404" w:rsidP="00BD43DF">
            <w:pPr>
              <w:pStyle w:val="ThunderkickTableBody"/>
              <w:rPr>
                <w:rFonts w:cs="Prompt Light"/>
                <w:lang w:val="en-SE"/>
              </w:rPr>
            </w:pPr>
            <w:r>
              <w:rPr>
                <w:lang w:val="en-SE"/>
              </w:rPr>
              <w:t>15</w:t>
            </w:r>
          </w:p>
        </w:tc>
      </w:tr>
      <w:tr w:rsidR="00DF05DE" w:rsidRPr="00EF7511" w14:paraId="34FED453" w14:textId="77777777" w:rsidTr="009E4CBF">
        <w:trPr>
          <w:trHeight w:val="125"/>
        </w:trPr>
        <w:tc>
          <w:tcPr>
            <w:tcW w:w="3952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  <w:hideMark/>
          </w:tcPr>
          <w:p w14:paraId="7D970F9D" w14:textId="6AC14B15" w:rsidR="00DF05DE" w:rsidRPr="00EA1F84" w:rsidRDefault="00DF05DE" w:rsidP="00BD43DF">
            <w:pPr>
              <w:pStyle w:val="ThunderkickTableBody"/>
              <w:rPr>
                <w:rFonts w:cs="Prompt Light"/>
                <w:b/>
                <w:bCs/>
              </w:rPr>
            </w:pPr>
            <w:r w:rsidRPr="00EA1F84">
              <w:rPr>
                <w:rFonts w:cs="Prompt Light" w:hint="cs"/>
                <w:b/>
                <w:bCs/>
              </w:rPr>
              <w:t xml:space="preserve">Bonus </w:t>
            </w:r>
            <w:r w:rsidR="00CD47CF" w:rsidRPr="00EA1F84">
              <w:rPr>
                <w:rFonts w:cs="Prompt Light" w:hint="cs"/>
                <w:b/>
                <w:bCs/>
              </w:rPr>
              <w:t>G</w:t>
            </w:r>
            <w:r w:rsidRPr="00EA1F84">
              <w:rPr>
                <w:rFonts w:cs="Prompt Light" w:hint="cs"/>
                <w:b/>
                <w:bCs/>
              </w:rPr>
              <w:t>ame</w:t>
            </w:r>
          </w:p>
        </w:tc>
        <w:tc>
          <w:tcPr>
            <w:tcW w:w="5283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  <w:hideMark/>
          </w:tcPr>
          <w:p w14:paraId="273EF30C" w14:textId="77777777" w:rsidR="00DF05DE" w:rsidRPr="00FB7AB0" w:rsidRDefault="00DF05DE" w:rsidP="00BD43DF">
            <w:pPr>
              <w:pStyle w:val="ThunderkickTableBody"/>
              <w:rPr>
                <w:rFonts w:cs="Prompt Light"/>
              </w:rPr>
            </w:pPr>
            <w:r w:rsidRPr="00FB7AB0">
              <w:rPr>
                <w:rFonts w:cs="Prompt Light" w:hint="cs"/>
              </w:rPr>
              <w:t>Yes</w:t>
            </w:r>
          </w:p>
        </w:tc>
      </w:tr>
      <w:tr w:rsidR="00DF05DE" w:rsidRPr="00EF7511" w14:paraId="2688B248" w14:textId="77777777" w:rsidTr="009E4CBF">
        <w:trPr>
          <w:trHeight w:val="125"/>
        </w:trPr>
        <w:tc>
          <w:tcPr>
            <w:tcW w:w="3952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  <w:hideMark/>
          </w:tcPr>
          <w:p w14:paraId="2F243A23" w14:textId="0DB264F4" w:rsidR="00DF05DE" w:rsidRPr="00EA1F84" w:rsidRDefault="00DF05DE" w:rsidP="00BD43DF">
            <w:pPr>
              <w:pStyle w:val="ThunderkickTableBody"/>
              <w:rPr>
                <w:rFonts w:cs="Prompt Light"/>
                <w:b/>
                <w:bCs/>
                <w:color w:val="000000" w:themeColor="text1"/>
              </w:rPr>
            </w:pPr>
            <w:r w:rsidRPr="00EA1F84">
              <w:rPr>
                <w:rFonts w:cs="Prompt Light" w:hint="cs"/>
                <w:b/>
                <w:bCs/>
                <w:color w:val="000000" w:themeColor="text1"/>
              </w:rPr>
              <w:t>Volatility</w:t>
            </w:r>
            <w:r w:rsidR="00505DFC" w:rsidRPr="00EA1F84">
              <w:rPr>
                <w:rFonts w:cs="Prompt Light" w:hint="cs"/>
                <w:b/>
                <w:bCs/>
                <w:color w:val="000000" w:themeColor="text1"/>
              </w:rPr>
              <w:t xml:space="preserve"> </w:t>
            </w:r>
            <w:r w:rsidR="00C954A6" w:rsidRPr="00EA1F84">
              <w:rPr>
                <w:rFonts w:cs="Prompt Light" w:hint="cs"/>
                <w:b/>
                <w:bCs/>
                <w:color w:val="000000" w:themeColor="text1"/>
              </w:rPr>
              <w:t xml:space="preserve">(square root of </w:t>
            </w:r>
            <w:r w:rsidR="00C954A6" w:rsidRPr="00EA1F84">
              <w:rPr>
                <w:rFonts w:eastAsiaTheme="minorEastAsia" w:cs="Prompt Light" w:hint="cs"/>
                <w:b/>
                <w:bCs/>
                <w:color w:val="000000" w:themeColor="text1"/>
              </w:rPr>
              <w:t>variance</w:t>
            </w:r>
            <w:r w:rsidR="00C954A6" w:rsidRPr="00EA1F84">
              <w:rPr>
                <w:rFonts w:cs="Prompt Light" w:hint="cs"/>
                <w:b/>
                <w:bCs/>
                <w:color w:val="000000" w:themeColor="text1"/>
              </w:rPr>
              <w:t>)</w:t>
            </w:r>
          </w:p>
        </w:tc>
        <w:tc>
          <w:tcPr>
            <w:tcW w:w="5283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</w:tcPr>
          <w:p w14:paraId="1BD71D38" w14:textId="7D64648E" w:rsidR="00DF05DE" w:rsidRPr="000512D6" w:rsidRDefault="00364CC9" w:rsidP="00BA2B3D">
            <w:pPr>
              <w:pStyle w:val="ThunderkickTableBody"/>
              <w:rPr>
                <w:rFonts w:cs="Prompt Light"/>
                <w:color w:val="000000" w:themeColor="text1"/>
                <w:highlight w:val="yellow"/>
              </w:rPr>
            </w:pPr>
            <w:r>
              <w:rPr>
                <w:lang w:val="en-SE"/>
              </w:rPr>
              <w:t>8</w:t>
            </w:r>
            <w:r w:rsidR="008E695C" w:rsidRPr="00364CC9">
              <w:t>.</w:t>
            </w:r>
            <w:r>
              <w:rPr>
                <w:lang w:val="en-SE"/>
              </w:rPr>
              <w:t>56</w:t>
            </w:r>
            <w:r w:rsidR="008E695C" w:rsidRPr="00364CC9">
              <w:t xml:space="preserve"> (High)</w:t>
            </w:r>
          </w:p>
        </w:tc>
      </w:tr>
      <w:tr w:rsidR="00DF05DE" w:rsidRPr="00EF7511" w14:paraId="3A076EF2" w14:textId="77777777" w:rsidTr="009E4CBF">
        <w:trPr>
          <w:trHeight w:val="125"/>
        </w:trPr>
        <w:tc>
          <w:tcPr>
            <w:tcW w:w="3952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  <w:hideMark/>
          </w:tcPr>
          <w:p w14:paraId="652C2BD3" w14:textId="77777777" w:rsidR="00DF05DE" w:rsidRPr="00FB7AB0" w:rsidRDefault="00DF05DE" w:rsidP="00BD43DF">
            <w:pPr>
              <w:pStyle w:val="ThunderkickTableBody"/>
              <w:rPr>
                <w:rFonts w:cs="Prompt Light"/>
                <w:b/>
                <w:bCs/>
                <w:color w:val="000000" w:themeColor="text1"/>
              </w:rPr>
            </w:pPr>
            <w:r w:rsidRPr="00FB7AB0">
              <w:rPr>
                <w:rFonts w:cs="Prompt Light" w:hint="cs"/>
                <w:b/>
                <w:bCs/>
                <w:color w:val="000000" w:themeColor="text1"/>
              </w:rPr>
              <w:t>Max exposure</w:t>
            </w:r>
          </w:p>
        </w:tc>
        <w:tc>
          <w:tcPr>
            <w:tcW w:w="5283" w:type="dxa"/>
            <w:tcBorders>
              <w:top w:val="single" w:sz="8" w:space="0" w:color="BFBFBF" w:themeColor="background1" w:themeShade="BF"/>
              <w:left w:val="single" w:sz="8" w:space="0" w:color="BFBFBF" w:themeColor="background1" w:themeShade="BF"/>
              <w:bottom w:val="single" w:sz="8" w:space="0" w:color="BFBFBF" w:themeColor="background1" w:themeShade="BF"/>
              <w:right w:val="single" w:sz="8" w:space="0" w:color="BFBFBF" w:themeColor="background1" w:themeShade="BF"/>
            </w:tcBorders>
            <w:hideMark/>
          </w:tcPr>
          <w:p w14:paraId="6A9A3C47" w14:textId="729F0203" w:rsidR="00DF05DE" w:rsidRPr="000512D6" w:rsidRDefault="009E4CBF" w:rsidP="00826384">
            <w:pPr>
              <w:pStyle w:val="ThunderkickTableBody"/>
              <w:rPr>
                <w:rFonts w:cs="Prompt Light"/>
                <w:color w:val="000000" w:themeColor="text1"/>
                <w:highlight w:val="yellow"/>
              </w:rPr>
            </w:pPr>
            <w:r>
              <w:rPr>
                <w:rFonts w:cs="Prompt Light"/>
                <w:color w:val="000000" w:themeColor="text1"/>
                <w:lang w:val="en-SE"/>
              </w:rPr>
              <w:t>10</w:t>
            </w:r>
            <w:r w:rsidR="00083E8E" w:rsidRPr="002C5CE4">
              <w:rPr>
                <w:rFonts w:cs="Prompt Light" w:hint="cs"/>
                <w:color w:val="000000" w:themeColor="text1"/>
              </w:rPr>
              <w:t>000</w:t>
            </w:r>
            <w:r w:rsidR="00B37001" w:rsidRPr="002C5CE4">
              <w:rPr>
                <w:rFonts w:cs="Prompt Light"/>
                <w:color w:val="000000" w:themeColor="text1"/>
              </w:rPr>
              <w:t>x</w:t>
            </w:r>
          </w:p>
        </w:tc>
      </w:tr>
    </w:tbl>
    <w:p w14:paraId="2E6D24CE" w14:textId="5B818D02" w:rsidR="00D8166C" w:rsidRPr="00685A2D" w:rsidRDefault="004F5686" w:rsidP="00D8166C">
      <w:pPr>
        <w:pStyle w:val="Heading1"/>
        <w:rPr>
          <w:rFonts w:ascii="Prompt" w:hAnsi="Prompt" w:cs="Prompt"/>
          <w:sz w:val="40"/>
          <w:szCs w:val="40"/>
        </w:rPr>
      </w:pPr>
      <w:bookmarkStart w:id="10" w:name="_Toc106618466"/>
      <w:r w:rsidRPr="00EF7511">
        <w:rPr>
          <w:rFonts w:ascii="Prompt" w:hAnsi="Prompt" w:cs="Prompt" w:hint="cs"/>
          <w:sz w:val="40"/>
          <w:szCs w:val="40"/>
        </w:rPr>
        <w:lastRenderedPageBreak/>
        <w:t>SPLASH SCREEN</w:t>
      </w:r>
      <w:bookmarkEnd w:id="10"/>
    </w:p>
    <w:p w14:paraId="1E548C9E" w14:textId="33B3E87F" w:rsidR="00C76C02" w:rsidRPr="006D02F0" w:rsidRDefault="009A328C" w:rsidP="006D02F0">
      <w:pPr>
        <w:pStyle w:val="ThunderkickBody"/>
      </w:pPr>
      <w:r w:rsidRPr="00F75B19">
        <w:rPr>
          <w:rFonts w:hint="cs"/>
        </w:rPr>
        <w:t>The intro shows the</w:t>
      </w:r>
      <w:r w:rsidR="00A21676" w:rsidRPr="00F75B19">
        <w:rPr>
          <w:rFonts w:hint="cs"/>
        </w:rPr>
        <w:t xml:space="preserve"> features in</w:t>
      </w:r>
      <w:r w:rsidRPr="00F75B19">
        <w:rPr>
          <w:rFonts w:hint="cs"/>
        </w:rPr>
        <w:t xml:space="preserve"> </w:t>
      </w:r>
      <w:sdt>
        <w:sdtPr>
          <w:rPr>
            <w:rFonts w:hint="cs"/>
          </w:rPr>
          <w:alias w:val="Title"/>
          <w:id w:val="20785145"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EndPr/>
        <w:sdtContent>
          <w:r w:rsidR="00A72B05">
            <w:rPr>
              <w:rFonts w:hint="cs"/>
            </w:rPr>
            <w:t>Phoenix Paradise</w:t>
          </w:r>
        </w:sdtContent>
      </w:sdt>
      <w:r w:rsidRPr="00F75B19">
        <w:rPr>
          <w:rFonts w:hint="cs"/>
        </w:rPr>
        <w:t>.</w:t>
      </w:r>
    </w:p>
    <w:p w14:paraId="46D42DE8" w14:textId="048DAEC8" w:rsidR="00102AC3" w:rsidRDefault="00102AC3" w:rsidP="006D02F0">
      <w:pPr>
        <w:pStyle w:val="ThunderkickBody"/>
      </w:pPr>
      <w:r w:rsidRPr="00EF7511">
        <w:rPr>
          <w:rFonts w:hint="cs"/>
          <w:noProof/>
        </w:rPr>
        <w:drawing>
          <wp:inline distT="0" distB="0" distL="0" distR="0" wp14:anchorId="7D034DAE" wp14:editId="27CBC662">
            <wp:extent cx="5148000" cy="2602800"/>
            <wp:effectExtent l="0" t="0" r="0" b="7620"/>
            <wp:docPr id="57" name="Pictur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148000" cy="260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35C08" w14:textId="2B801A6C" w:rsidR="0053394C" w:rsidRDefault="0053394C" w:rsidP="006D02F0">
      <w:pPr>
        <w:pStyle w:val="ThunderkickBody"/>
        <w:rPr>
          <w:sz w:val="20"/>
          <w:szCs w:val="20"/>
        </w:rPr>
      </w:pPr>
      <w:r>
        <w:br w:type="page"/>
      </w:r>
    </w:p>
    <w:p w14:paraId="57ED57B8" w14:textId="53E568B7" w:rsidR="00D8166C" w:rsidRPr="00D8166C" w:rsidRDefault="004F5686" w:rsidP="0053394C">
      <w:pPr>
        <w:pStyle w:val="Heading1"/>
      </w:pPr>
      <w:bookmarkStart w:id="11" w:name="_Toc106618467"/>
      <w:r w:rsidRPr="00EF7511">
        <w:rPr>
          <w:rFonts w:ascii="Prompt" w:hAnsi="Prompt" w:cs="Prompt" w:hint="cs"/>
          <w:sz w:val="40"/>
          <w:szCs w:val="40"/>
        </w:rPr>
        <w:lastRenderedPageBreak/>
        <w:t>MAIN GAME</w:t>
      </w:r>
      <w:bookmarkEnd w:id="11"/>
    </w:p>
    <w:p w14:paraId="6A36A541" w14:textId="2097B1AD" w:rsidR="00CF0D5E" w:rsidRPr="00F81A31" w:rsidRDefault="00D8166C" w:rsidP="00F34227">
      <w:pPr>
        <w:pStyle w:val="Heading2"/>
        <w:rPr>
          <w:rFonts w:ascii="Prompt Medium" w:hAnsi="Prompt Medium" w:cs="Prompt Medium"/>
          <w:sz w:val="32"/>
          <w:szCs w:val="32"/>
        </w:rPr>
      </w:pPr>
      <w:bookmarkStart w:id="12" w:name="_Toc8301464"/>
      <w:bookmarkStart w:id="13" w:name="_Toc14084619"/>
      <w:r>
        <w:rPr>
          <w:rFonts w:ascii="Prompt Medium" w:hAnsi="Prompt Medium" w:cs="Prompt Medium"/>
          <w:sz w:val="32"/>
          <w:szCs w:val="32"/>
        </w:rPr>
        <w:t xml:space="preserve"> </w:t>
      </w:r>
      <w:bookmarkStart w:id="14" w:name="_Toc106618468"/>
      <w:r w:rsidR="009A328C" w:rsidRPr="00F81A31">
        <w:rPr>
          <w:rFonts w:ascii="Prompt Medium" w:hAnsi="Prompt Medium" w:cs="Prompt Medium" w:hint="cs"/>
          <w:sz w:val="32"/>
          <w:szCs w:val="32"/>
        </w:rPr>
        <w:t>Introduction</w:t>
      </w:r>
      <w:bookmarkEnd w:id="12"/>
      <w:bookmarkEnd w:id="13"/>
      <w:bookmarkEnd w:id="14"/>
    </w:p>
    <w:p w14:paraId="7E842EFD" w14:textId="0FE29CDF" w:rsidR="0080661F" w:rsidRPr="0080661F" w:rsidRDefault="008D1467" w:rsidP="006D02F0">
      <w:pPr>
        <w:pStyle w:val="ThunderkickBody"/>
      </w:pPr>
      <w:r w:rsidRPr="00A311AB">
        <w:rPr>
          <w:rFonts w:hint="cs"/>
        </w:rPr>
        <w:t>The main g</w:t>
      </w:r>
      <w:r w:rsidR="00FB5783" w:rsidRPr="00A311AB">
        <w:rPr>
          <w:rFonts w:hint="cs"/>
        </w:rPr>
        <w:t xml:space="preserve">ame is started when </w:t>
      </w:r>
      <w:r w:rsidR="00F46944" w:rsidRPr="00A311AB">
        <w:rPr>
          <w:rFonts w:hint="cs"/>
        </w:rPr>
        <w:t xml:space="preserve">the splash </w:t>
      </w:r>
      <w:r w:rsidR="00F46944" w:rsidRPr="006D02F0">
        <w:rPr>
          <w:rFonts w:hint="cs"/>
        </w:rPr>
        <w:t>screen</w:t>
      </w:r>
      <w:r w:rsidR="00F46944" w:rsidRPr="00A311AB">
        <w:rPr>
          <w:rFonts w:hint="cs"/>
        </w:rPr>
        <w:t xml:space="preserve"> is closed by the player</w:t>
      </w:r>
      <w:r w:rsidR="007979D9" w:rsidRPr="00A311AB">
        <w:rPr>
          <w:rFonts w:hint="cs"/>
        </w:rPr>
        <w:t>.</w:t>
      </w:r>
    </w:p>
    <w:p w14:paraId="353EE174" w14:textId="520E34BD" w:rsidR="00A441F4" w:rsidRPr="00AE0236" w:rsidRDefault="004B1FF8" w:rsidP="006D02F0">
      <w:pPr>
        <w:pStyle w:val="ThunderkickBody"/>
      </w:pPr>
      <w:bookmarkStart w:id="15" w:name="_Toc8301465"/>
      <w:bookmarkStart w:id="16" w:name="_Toc14084620"/>
      <w:r w:rsidRPr="00EF7511">
        <w:rPr>
          <w:rFonts w:hint="cs"/>
          <w:noProof/>
        </w:rPr>
        <w:drawing>
          <wp:inline distT="0" distB="0" distL="0" distR="0" wp14:anchorId="6F08D167" wp14:editId="4402B1F3">
            <wp:extent cx="5148000" cy="26028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48000" cy="260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4070B" w14:textId="3B5C2197" w:rsidR="00D8166C" w:rsidRPr="00AE0236" w:rsidRDefault="0002554B" w:rsidP="00AE0236">
      <w:pPr>
        <w:pStyle w:val="Heading2"/>
        <w:rPr>
          <w:rFonts w:ascii="Prompt Medium" w:hAnsi="Prompt Medium" w:cs="Prompt Medium"/>
          <w:color w:val="000000" w:themeColor="text1"/>
          <w:sz w:val="32"/>
          <w:szCs w:val="32"/>
        </w:rPr>
      </w:pPr>
      <w:r>
        <w:rPr>
          <w:rFonts w:ascii="Prompt Medium" w:hAnsi="Prompt Medium" w:cs="Prompt Medium"/>
          <w:color w:val="000000" w:themeColor="text1"/>
          <w:sz w:val="32"/>
          <w:szCs w:val="32"/>
          <w:lang w:val="en-SE"/>
        </w:rPr>
        <w:t xml:space="preserve"> </w:t>
      </w:r>
      <w:bookmarkStart w:id="17" w:name="_Toc106618469"/>
      <w:r w:rsidR="008109D8">
        <w:rPr>
          <w:rFonts w:ascii="Prompt Medium" w:hAnsi="Prompt Medium" w:cs="Prompt Medium"/>
          <w:color w:val="000000" w:themeColor="text1"/>
          <w:sz w:val="32"/>
          <w:szCs w:val="32"/>
        </w:rPr>
        <w:t xml:space="preserve">Pay </w:t>
      </w:r>
      <w:r w:rsidR="00FA7454">
        <w:rPr>
          <w:rFonts w:ascii="Prompt Medium" w:hAnsi="Prompt Medium" w:cs="Prompt Medium"/>
          <w:color w:val="000000" w:themeColor="text1"/>
          <w:sz w:val="32"/>
          <w:szCs w:val="32"/>
          <w:lang w:val="en-SE"/>
        </w:rPr>
        <w:t>Line</w:t>
      </w:r>
      <w:r w:rsidR="002C5CE4">
        <w:rPr>
          <w:rFonts w:ascii="Prompt Medium" w:hAnsi="Prompt Medium" w:cs="Prompt Medium"/>
          <w:color w:val="000000" w:themeColor="text1"/>
          <w:sz w:val="32"/>
          <w:szCs w:val="32"/>
          <w:lang w:val="en-SE"/>
        </w:rPr>
        <w:t>s</w:t>
      </w:r>
      <w:bookmarkEnd w:id="17"/>
    </w:p>
    <w:p w14:paraId="0FFF4A80" w14:textId="77777777" w:rsidR="00FA7454" w:rsidRDefault="00FA7454" w:rsidP="006D02F0">
      <w:pPr>
        <w:pStyle w:val="ThunderkickBody"/>
      </w:pPr>
      <w:r w:rsidRPr="00FA7454">
        <w:t>Symbols landing in sequence from far left to right, in the patterns specified in the pay table.</w:t>
      </w:r>
    </w:p>
    <w:p w14:paraId="7A2B6A1C" w14:textId="231C4E94" w:rsidR="00AE0236" w:rsidRDefault="0053394C" w:rsidP="006D02F0">
      <w:pPr>
        <w:pStyle w:val="ThunderkickBody"/>
      </w:pPr>
      <w:r w:rsidRPr="00EF7511">
        <w:rPr>
          <w:rFonts w:hint="cs"/>
          <w:noProof/>
        </w:rPr>
        <w:drawing>
          <wp:inline distT="0" distB="0" distL="0" distR="0" wp14:anchorId="34B105C3" wp14:editId="0E743028">
            <wp:extent cx="5148000" cy="260280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148000" cy="260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CD0C5" w14:textId="2F90BE4B" w:rsidR="006D711E" w:rsidRPr="00AE0236" w:rsidRDefault="00AE0236" w:rsidP="006D02F0">
      <w:pPr>
        <w:pStyle w:val="ThunderkickBody"/>
        <w:rPr>
          <w:rFonts w:eastAsiaTheme="minorHAnsi" w:cstheme="minorBidi"/>
          <w:szCs w:val="22"/>
          <w:lang w:eastAsia="en-US"/>
        </w:rPr>
      </w:pPr>
      <w:r>
        <w:br w:type="page"/>
      </w:r>
    </w:p>
    <w:bookmarkEnd w:id="15"/>
    <w:bookmarkEnd w:id="16"/>
    <w:p w14:paraId="276555B6" w14:textId="10D68972" w:rsidR="00D8166C" w:rsidRPr="00CD358C" w:rsidRDefault="00A12219" w:rsidP="004967EB">
      <w:pPr>
        <w:pStyle w:val="Heading2"/>
        <w:rPr>
          <w:rFonts w:ascii="Prompt Medium" w:hAnsi="Prompt Medium" w:cs="Prompt Medium"/>
          <w:sz w:val="32"/>
          <w:szCs w:val="32"/>
        </w:rPr>
      </w:pPr>
      <w:r w:rsidRPr="00CD358C">
        <w:rPr>
          <w:rFonts w:ascii="Prompt Medium" w:hAnsi="Prompt Medium" w:cs="Prompt Medium"/>
          <w:sz w:val="32"/>
          <w:szCs w:val="32"/>
        </w:rPr>
        <w:lastRenderedPageBreak/>
        <w:t xml:space="preserve"> </w:t>
      </w:r>
      <w:bookmarkStart w:id="18" w:name="_Toc106618470"/>
      <w:r w:rsidR="00FA7454" w:rsidRPr="00FA7454">
        <w:rPr>
          <w:rFonts w:ascii="Prompt Medium" w:hAnsi="Prompt Medium" w:cs="Prompt Medium"/>
          <w:sz w:val="32"/>
          <w:szCs w:val="32"/>
        </w:rPr>
        <w:t>Wild symbol</w:t>
      </w:r>
      <w:bookmarkEnd w:id="18"/>
    </w:p>
    <w:p w14:paraId="3A4382FD" w14:textId="77777777" w:rsidR="00FA7454" w:rsidRDefault="00FA7454" w:rsidP="00FF41E3">
      <w:pPr>
        <w:pStyle w:val="ThunderkickBody"/>
      </w:pPr>
      <w:bookmarkStart w:id="19" w:name="_Toc8301466"/>
      <w:bookmarkStart w:id="20" w:name="_Toc14084621"/>
      <w:r w:rsidRPr="00FA7454">
        <w:t>The Wild symbols substitute for all other symbols except the Scatter symbol.</w:t>
      </w:r>
    </w:p>
    <w:p w14:paraId="31BCE5C6" w14:textId="32F69F21" w:rsidR="00635FAC" w:rsidRDefault="0053394C" w:rsidP="00FF41E3">
      <w:pPr>
        <w:pStyle w:val="ThunderkickBody"/>
      </w:pPr>
      <w:r w:rsidRPr="00EF7511">
        <w:rPr>
          <w:rFonts w:hint="cs"/>
          <w:noProof/>
        </w:rPr>
        <w:drawing>
          <wp:inline distT="0" distB="0" distL="0" distR="0" wp14:anchorId="2E10C6B7" wp14:editId="1A682F32">
            <wp:extent cx="5148000" cy="260280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148000" cy="260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FA85E" w14:textId="1AD7CFDA" w:rsidR="00CD358C" w:rsidRPr="00CD358C" w:rsidRDefault="009D47D9" w:rsidP="00CD358C">
      <w:pPr>
        <w:pStyle w:val="Heading2"/>
        <w:rPr>
          <w:rFonts w:ascii="Prompt Medium" w:hAnsi="Prompt Medium" w:cs="Prompt Medium"/>
          <w:sz w:val="32"/>
          <w:szCs w:val="32"/>
        </w:rPr>
      </w:pPr>
      <w:r>
        <w:rPr>
          <w:rFonts w:ascii="Prompt Medium" w:hAnsi="Prompt Medium" w:cs="Prompt Medium"/>
          <w:sz w:val="32"/>
          <w:szCs w:val="32"/>
          <w:lang w:val="en-SE"/>
        </w:rPr>
        <w:t xml:space="preserve"> </w:t>
      </w:r>
      <w:bookmarkStart w:id="21" w:name="_Hlk105680825"/>
      <w:bookmarkStart w:id="22" w:name="_Toc106618471"/>
      <w:r w:rsidR="00FA7454" w:rsidRPr="00FA7454">
        <w:rPr>
          <w:rFonts w:ascii="Prompt Medium" w:hAnsi="Prompt Medium" w:cs="Prompt Medium"/>
          <w:sz w:val="32"/>
          <w:szCs w:val="32"/>
        </w:rPr>
        <w:t xml:space="preserve">Wild </w:t>
      </w:r>
      <w:proofErr w:type="spellStart"/>
      <w:r w:rsidR="00FA7454" w:rsidRPr="00FA7454">
        <w:rPr>
          <w:rFonts w:ascii="Prompt Medium" w:hAnsi="Prompt Medium" w:cs="Prompt Medium"/>
          <w:sz w:val="32"/>
          <w:szCs w:val="32"/>
        </w:rPr>
        <w:t>Payline</w:t>
      </w:r>
      <w:proofErr w:type="spellEnd"/>
      <w:r w:rsidR="00FA7454" w:rsidRPr="00FA7454">
        <w:rPr>
          <w:rFonts w:ascii="Prompt Medium" w:hAnsi="Prompt Medium" w:cs="Prompt Medium"/>
          <w:sz w:val="32"/>
          <w:szCs w:val="32"/>
        </w:rPr>
        <w:t xml:space="preserve"> Multipliers</w:t>
      </w:r>
      <w:bookmarkEnd w:id="21"/>
      <w:bookmarkEnd w:id="22"/>
    </w:p>
    <w:p w14:paraId="10E2079D" w14:textId="77777777" w:rsidR="00FA7454" w:rsidRDefault="00FA7454" w:rsidP="00FA7454">
      <w:pPr>
        <w:pStyle w:val="ThunderkickBody"/>
      </w:pPr>
      <w:r>
        <w:t>The Wild symbols substitutes for any other symbol except the scatter symbol.</w:t>
      </w:r>
    </w:p>
    <w:p w14:paraId="4A4ADEB0" w14:textId="77777777" w:rsidR="00FA7454" w:rsidRDefault="00FA7454" w:rsidP="00FA7454">
      <w:pPr>
        <w:pStyle w:val="ThunderkickBody"/>
      </w:pPr>
      <w:r>
        <w:t>Any pay line including a Wild symbol will have a multiplier based on the number of wilds included in the pay line.</w:t>
      </w:r>
    </w:p>
    <w:p w14:paraId="01EC12BD" w14:textId="77777777" w:rsidR="00FA7454" w:rsidRDefault="00FA7454" w:rsidP="00FA7454">
      <w:pPr>
        <w:pStyle w:val="ThunderkickBody"/>
      </w:pPr>
      <w:r>
        <w:t>1 Wild symbol in a pay line grants 2x multiplier.</w:t>
      </w:r>
      <w:r>
        <w:br/>
        <w:t>2 Wild symbols in a pay line grants an 4x multiplier.</w:t>
      </w:r>
      <w:r>
        <w:br/>
        <w:t>3 Wild symbols in a pay line grants an 8x multiplier.</w:t>
      </w:r>
      <w:r>
        <w:br/>
        <w:t>4 Wild symbols in a pay line grants a 16x multiplier.</w:t>
      </w:r>
      <w:r>
        <w:br/>
        <w:t>5 Wild symbols in a pay line grants a 32x multiplier.</w:t>
      </w:r>
    </w:p>
    <w:p w14:paraId="5B544EB9" w14:textId="59BB4FAA" w:rsidR="00B34554" w:rsidRDefault="00CD358C" w:rsidP="00FA7454">
      <w:pPr>
        <w:pStyle w:val="ThunderkickBody"/>
      </w:pPr>
      <w:r w:rsidRPr="00EF7511">
        <w:rPr>
          <w:rFonts w:hint="cs"/>
          <w:noProof/>
        </w:rPr>
        <w:drawing>
          <wp:inline distT="0" distB="0" distL="0" distR="0" wp14:anchorId="079A9F3C" wp14:editId="72F908F4">
            <wp:extent cx="5148000" cy="26028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148000" cy="260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D8DAD" w14:textId="5E511677" w:rsidR="00B34554" w:rsidRDefault="00B34554">
      <w:pPr>
        <w:spacing w:after="200" w:line="276" w:lineRule="auto"/>
        <w:rPr>
          <w:rFonts w:ascii="Prompt Light" w:hAnsi="Prompt Light" w:cstheme="minorHAnsi"/>
          <w:bCs/>
          <w:sz w:val="22"/>
        </w:rPr>
      </w:pPr>
      <w:r>
        <w:br w:type="page"/>
      </w:r>
    </w:p>
    <w:p w14:paraId="03330625" w14:textId="337374FE" w:rsidR="00B34554" w:rsidRPr="00C95337" w:rsidRDefault="00B34554" w:rsidP="00B34554">
      <w:pPr>
        <w:pStyle w:val="Heading2"/>
        <w:rPr>
          <w:rFonts w:ascii="Prompt Medium" w:hAnsi="Prompt Medium" w:cs="Prompt Medium"/>
          <w:sz w:val="32"/>
          <w:szCs w:val="32"/>
        </w:rPr>
      </w:pPr>
      <w:r>
        <w:rPr>
          <w:rFonts w:ascii="Prompt Medium" w:hAnsi="Prompt Medium" w:cs="Prompt Medium"/>
          <w:sz w:val="32"/>
          <w:szCs w:val="32"/>
          <w:lang w:val="en-SE"/>
        </w:rPr>
        <w:lastRenderedPageBreak/>
        <w:t xml:space="preserve"> </w:t>
      </w:r>
      <w:bookmarkStart w:id="23" w:name="_Toc106618472"/>
      <w:r w:rsidR="0067486D" w:rsidRPr="0067486D">
        <w:rPr>
          <w:rFonts w:ascii="Prompt Medium" w:hAnsi="Prompt Medium" w:cs="Prompt Medium"/>
          <w:sz w:val="32"/>
          <w:szCs w:val="32"/>
        </w:rPr>
        <w:t>Mystery Wild Activation</w:t>
      </w:r>
      <w:bookmarkEnd w:id="23"/>
    </w:p>
    <w:p w14:paraId="577F7502" w14:textId="441AE4D0" w:rsidR="00B34554" w:rsidRPr="00313CBD" w:rsidRDefault="0067486D" w:rsidP="00B34554">
      <w:pPr>
        <w:pStyle w:val="ThunderkickBody"/>
        <w:rPr>
          <w:lang w:val="en-SE"/>
        </w:rPr>
      </w:pPr>
      <w:r w:rsidRPr="0067486D">
        <w:t xml:space="preserve">In the base game the </w:t>
      </w:r>
      <w:bookmarkStart w:id="24" w:name="_Hlk105680859"/>
      <w:r w:rsidRPr="0067486D">
        <w:t xml:space="preserve">Mystery Wild Activation </w:t>
      </w:r>
      <w:bookmarkEnd w:id="24"/>
      <w:r w:rsidRPr="0067486D">
        <w:t xml:space="preserve">feature could randomly trigger and transform all Wilds into Walking Wilds for the </w:t>
      </w:r>
      <w:r w:rsidR="00692624" w:rsidRPr="0067486D">
        <w:t>remaining</w:t>
      </w:r>
      <w:r w:rsidRPr="0067486D">
        <w:t xml:space="preserve"> of the </w:t>
      </w:r>
      <w:r w:rsidR="00692624" w:rsidRPr="0067486D">
        <w:t>game round</w:t>
      </w:r>
      <w:r w:rsidRPr="0067486D">
        <w:t>. In the Bonus Game all Wild symbols are always Walking Wild symbols.</w:t>
      </w:r>
    </w:p>
    <w:p w14:paraId="7C545394" w14:textId="677DEBB0" w:rsidR="00B34554" w:rsidRPr="0067486D" w:rsidRDefault="00B34554" w:rsidP="0067486D">
      <w:pPr>
        <w:pStyle w:val="ThunderkickBody"/>
      </w:pPr>
      <w:r w:rsidRPr="00C95337">
        <w:rPr>
          <w:rFonts w:hint="cs"/>
          <w:noProof/>
        </w:rPr>
        <w:drawing>
          <wp:inline distT="0" distB="0" distL="0" distR="0" wp14:anchorId="256A8C36" wp14:editId="2CC3728E">
            <wp:extent cx="5148000" cy="26028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148000" cy="260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33C0C" w14:textId="061372C9" w:rsidR="00AA0502" w:rsidRDefault="00AA0502" w:rsidP="00AA0502">
      <w:pPr>
        <w:pStyle w:val="Heading2"/>
        <w:rPr>
          <w:rFonts w:ascii="Prompt Medium" w:hAnsi="Prompt Medium" w:cs="Prompt Medium"/>
          <w:sz w:val="32"/>
          <w:szCs w:val="32"/>
        </w:rPr>
      </w:pPr>
      <w:bookmarkStart w:id="25" w:name="_Hlk102741596"/>
      <w:r>
        <w:rPr>
          <w:rFonts w:ascii="Prompt Medium" w:hAnsi="Prompt Medium" w:cs="Prompt Medium"/>
          <w:sz w:val="32"/>
          <w:szCs w:val="32"/>
          <w:lang w:val="en-SE"/>
        </w:rPr>
        <w:t xml:space="preserve"> </w:t>
      </w:r>
      <w:bookmarkStart w:id="26" w:name="_Toc106618473"/>
      <w:r w:rsidR="0067486D" w:rsidRPr="0067486D">
        <w:rPr>
          <w:rFonts w:ascii="Prompt Medium" w:hAnsi="Prompt Medium" w:cs="Prompt Medium"/>
          <w:sz w:val="32"/>
          <w:szCs w:val="32"/>
        </w:rPr>
        <w:t>Walking Wilds Feature</w:t>
      </w:r>
      <w:bookmarkEnd w:id="26"/>
    </w:p>
    <w:bookmarkEnd w:id="25"/>
    <w:p w14:paraId="56A9D698" w14:textId="028282F5" w:rsidR="00AA0502" w:rsidRDefault="0067486D" w:rsidP="00AA0502">
      <w:pPr>
        <w:pStyle w:val="ThunderkickBody"/>
        <w:rPr>
          <w:rFonts w:eastAsiaTheme="minorHAnsi"/>
          <w:szCs w:val="22"/>
          <w:lang w:eastAsia="en-US"/>
        </w:rPr>
      </w:pPr>
      <w:r w:rsidRPr="0067486D">
        <w:rPr>
          <w:rFonts w:eastAsiaTheme="minorHAnsi"/>
          <w:szCs w:val="22"/>
          <w:lang w:eastAsia="en-US"/>
        </w:rPr>
        <w:t xml:space="preserve">The </w:t>
      </w:r>
      <w:bookmarkStart w:id="27" w:name="_Hlk105680890"/>
      <w:r w:rsidRPr="0067486D">
        <w:rPr>
          <w:rFonts w:eastAsiaTheme="minorHAnsi"/>
          <w:szCs w:val="22"/>
          <w:lang w:eastAsia="en-US"/>
        </w:rPr>
        <w:t xml:space="preserve">Walking Wilds </w:t>
      </w:r>
      <w:bookmarkEnd w:id="27"/>
      <w:r w:rsidRPr="0067486D">
        <w:rPr>
          <w:rFonts w:eastAsiaTheme="minorHAnsi"/>
          <w:szCs w:val="22"/>
          <w:lang w:eastAsia="en-US"/>
        </w:rPr>
        <w:t xml:space="preserve">feature grants </w:t>
      </w:r>
      <w:proofErr w:type="spellStart"/>
      <w:r w:rsidRPr="0067486D">
        <w:rPr>
          <w:rFonts w:eastAsiaTheme="minorHAnsi"/>
          <w:szCs w:val="22"/>
          <w:lang w:eastAsia="en-US"/>
        </w:rPr>
        <w:t>respins</w:t>
      </w:r>
      <w:proofErr w:type="spellEnd"/>
      <w:r w:rsidRPr="0067486D">
        <w:rPr>
          <w:rFonts w:eastAsiaTheme="minorHAnsi"/>
          <w:szCs w:val="22"/>
          <w:lang w:eastAsia="en-US"/>
        </w:rPr>
        <w:t xml:space="preserve"> and will trigger when the Walking Wild symbol appears on any reel. For each </w:t>
      </w:r>
      <w:proofErr w:type="spellStart"/>
      <w:r w:rsidRPr="0067486D">
        <w:rPr>
          <w:rFonts w:eastAsiaTheme="minorHAnsi"/>
          <w:szCs w:val="22"/>
          <w:lang w:eastAsia="en-US"/>
        </w:rPr>
        <w:t>respin</w:t>
      </w:r>
      <w:proofErr w:type="spellEnd"/>
      <w:r w:rsidRPr="0067486D">
        <w:rPr>
          <w:rFonts w:eastAsiaTheme="minorHAnsi"/>
          <w:szCs w:val="22"/>
          <w:lang w:eastAsia="en-US"/>
        </w:rPr>
        <w:t xml:space="preserve"> the Walking Wild(s) will move 1 reel to the left, or if already on the leftmost reel they will disappear from the game area. The Walking Wild </w:t>
      </w:r>
      <w:proofErr w:type="spellStart"/>
      <w:r w:rsidRPr="0067486D">
        <w:rPr>
          <w:rFonts w:eastAsiaTheme="minorHAnsi"/>
          <w:szCs w:val="22"/>
          <w:lang w:eastAsia="en-US"/>
        </w:rPr>
        <w:t>respins</w:t>
      </w:r>
      <w:proofErr w:type="spellEnd"/>
      <w:r w:rsidRPr="0067486D">
        <w:rPr>
          <w:rFonts w:eastAsiaTheme="minorHAnsi"/>
          <w:szCs w:val="22"/>
          <w:lang w:eastAsia="en-US"/>
        </w:rPr>
        <w:t xml:space="preserve"> will continue until there are no more Walking Wilds left in the game area.</w:t>
      </w:r>
    </w:p>
    <w:p w14:paraId="63E6B197" w14:textId="5F9DEB57" w:rsidR="0067486D" w:rsidRDefault="0067486D" w:rsidP="00AA0502">
      <w:pPr>
        <w:pStyle w:val="ThunderkickBody"/>
        <w:rPr>
          <w:rFonts w:eastAsiaTheme="minorHAnsi"/>
          <w:szCs w:val="22"/>
          <w:lang w:eastAsia="en-US"/>
        </w:rPr>
      </w:pPr>
      <w:r w:rsidRPr="00C95337">
        <w:rPr>
          <w:rFonts w:hint="cs"/>
          <w:noProof/>
        </w:rPr>
        <w:drawing>
          <wp:inline distT="0" distB="0" distL="0" distR="0" wp14:anchorId="7F3E2F5D" wp14:editId="5FCF94D6">
            <wp:extent cx="5148000" cy="26028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48000" cy="260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A4165" w14:textId="5D34A49A" w:rsidR="0067486D" w:rsidRDefault="0067486D">
      <w:pPr>
        <w:spacing w:after="200" w:line="276" w:lineRule="auto"/>
        <w:rPr>
          <w:rFonts w:ascii="Prompt Light" w:eastAsiaTheme="minorHAnsi" w:hAnsi="Prompt Light" w:cstheme="minorHAnsi"/>
          <w:bCs/>
          <w:sz w:val="22"/>
          <w:szCs w:val="22"/>
          <w:lang w:eastAsia="en-US"/>
        </w:rPr>
      </w:pPr>
      <w:r>
        <w:rPr>
          <w:rFonts w:eastAsiaTheme="minorHAnsi"/>
          <w:szCs w:val="22"/>
          <w:lang w:eastAsia="en-US"/>
        </w:rPr>
        <w:br w:type="page"/>
      </w:r>
    </w:p>
    <w:p w14:paraId="620E6928" w14:textId="178C6535" w:rsidR="007F7910" w:rsidRPr="003F7AC8" w:rsidRDefault="00C0392E" w:rsidP="007F7910">
      <w:pPr>
        <w:pStyle w:val="Heading1"/>
        <w:rPr>
          <w:rFonts w:ascii="Prompt" w:hAnsi="Prompt" w:cs="Prompt"/>
          <w:sz w:val="40"/>
          <w:szCs w:val="40"/>
        </w:rPr>
      </w:pPr>
      <w:bookmarkStart w:id="28" w:name="_Toc106618474"/>
      <w:bookmarkEnd w:id="19"/>
      <w:bookmarkEnd w:id="20"/>
      <w:r>
        <w:rPr>
          <w:rFonts w:ascii="Prompt" w:hAnsi="Prompt" w:cs="Prompt"/>
          <w:sz w:val="40"/>
          <w:szCs w:val="40"/>
          <w:lang w:val="en-SE"/>
        </w:rPr>
        <w:lastRenderedPageBreak/>
        <w:t xml:space="preserve">FREE SPINS </w:t>
      </w:r>
      <w:r w:rsidR="00EF7511" w:rsidRPr="00EF7511">
        <w:rPr>
          <w:rFonts w:ascii="Prompt" w:hAnsi="Prompt" w:cs="Prompt" w:hint="cs"/>
          <w:sz w:val="40"/>
          <w:szCs w:val="40"/>
        </w:rPr>
        <w:t>BONUS GAME</w:t>
      </w:r>
      <w:bookmarkEnd w:id="28"/>
    </w:p>
    <w:p w14:paraId="3A39D93D" w14:textId="4A37209F" w:rsidR="007F7910" w:rsidRPr="00AD2040" w:rsidRDefault="009A5266" w:rsidP="00AD2040">
      <w:pPr>
        <w:pStyle w:val="Heading2"/>
        <w:rPr>
          <w:rFonts w:ascii="Prompt Medium" w:hAnsi="Prompt Medium" w:cs="Prompt Medium"/>
          <w:sz w:val="32"/>
          <w:szCs w:val="32"/>
        </w:rPr>
      </w:pPr>
      <w:bookmarkStart w:id="29" w:name="_Toc8301467"/>
      <w:r w:rsidRPr="00A00413">
        <w:rPr>
          <w:rFonts w:ascii="Prompt Medium" w:hAnsi="Prompt Medium" w:cs="Prompt Medium" w:hint="cs"/>
          <w:sz w:val="32"/>
          <w:szCs w:val="32"/>
        </w:rPr>
        <w:t xml:space="preserve"> </w:t>
      </w:r>
      <w:bookmarkStart w:id="30" w:name="_Toc14084622"/>
      <w:bookmarkStart w:id="31" w:name="_Toc106618475"/>
      <w:r w:rsidR="005F7382" w:rsidRPr="00A00413">
        <w:rPr>
          <w:rFonts w:ascii="Prompt Medium" w:hAnsi="Prompt Medium" w:cs="Prompt Medium" w:hint="cs"/>
          <w:sz w:val="32"/>
          <w:szCs w:val="32"/>
        </w:rPr>
        <w:t>Description</w:t>
      </w:r>
      <w:bookmarkEnd w:id="29"/>
      <w:bookmarkEnd w:id="30"/>
      <w:bookmarkEnd w:id="31"/>
    </w:p>
    <w:p w14:paraId="521C2A8B" w14:textId="77777777" w:rsidR="0067486D" w:rsidRDefault="0067486D" w:rsidP="00FF41E3">
      <w:pPr>
        <w:pStyle w:val="ThunderkickBody"/>
      </w:pPr>
      <w:bookmarkStart w:id="32" w:name="_Toc14084623"/>
      <w:r w:rsidRPr="0067486D">
        <w:t>When the Bonus meter is filled with 3 Scatter symbols the Bonus Game is won or retriggered, awarding 8 or 4 free spins respectively. The Bonus meter is reset between each spin and each free spin.</w:t>
      </w:r>
    </w:p>
    <w:p w14:paraId="4BEF9211" w14:textId="1AF64DF0" w:rsidR="002768F6" w:rsidRDefault="0053394C" w:rsidP="003965FE">
      <w:pPr>
        <w:pStyle w:val="ThunderkickBody"/>
      </w:pPr>
      <w:r w:rsidRPr="00EF7511">
        <w:rPr>
          <w:rFonts w:hint="cs"/>
          <w:noProof/>
        </w:rPr>
        <w:drawing>
          <wp:inline distT="0" distB="0" distL="0" distR="0" wp14:anchorId="5B3CD0DE" wp14:editId="398DB2CE">
            <wp:extent cx="5148000" cy="260280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148000" cy="260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2"/>
    </w:p>
    <w:p w14:paraId="31367FA6" w14:textId="2EA3F062" w:rsidR="006D711E" w:rsidRDefault="003965FE" w:rsidP="006D711E">
      <w:pPr>
        <w:pStyle w:val="Heading2"/>
        <w:rPr>
          <w:rFonts w:ascii="Prompt Medium" w:hAnsi="Prompt Medium" w:cs="Prompt Medium"/>
          <w:sz w:val="32"/>
          <w:szCs w:val="32"/>
        </w:rPr>
      </w:pPr>
      <w:bookmarkStart w:id="33" w:name="_Hlk98423258"/>
      <w:r>
        <w:rPr>
          <w:rFonts w:ascii="Prompt Medium" w:hAnsi="Prompt Medium" w:cs="Prompt Medium"/>
          <w:sz w:val="32"/>
          <w:szCs w:val="32"/>
          <w:lang w:val="en-SE"/>
        </w:rPr>
        <w:t xml:space="preserve"> </w:t>
      </w:r>
      <w:bookmarkStart w:id="34" w:name="_Toc106618476"/>
      <w:r w:rsidR="006D711E">
        <w:rPr>
          <w:rFonts w:ascii="Prompt Medium" w:hAnsi="Prompt Medium" w:cs="Prompt Medium"/>
          <w:sz w:val="32"/>
          <w:szCs w:val="32"/>
        </w:rPr>
        <w:t xml:space="preserve">Free </w:t>
      </w:r>
      <w:r w:rsidR="00923872">
        <w:rPr>
          <w:rFonts w:ascii="Prompt Medium" w:hAnsi="Prompt Medium" w:cs="Prompt Medium"/>
          <w:sz w:val="32"/>
          <w:szCs w:val="32"/>
          <w:lang w:val="en-SE"/>
        </w:rPr>
        <w:t>S</w:t>
      </w:r>
      <w:r w:rsidR="006D711E">
        <w:rPr>
          <w:rFonts w:ascii="Prompt Medium" w:hAnsi="Prompt Medium" w:cs="Prompt Medium"/>
          <w:sz w:val="32"/>
          <w:szCs w:val="32"/>
        </w:rPr>
        <w:t xml:space="preserve">pins Bonus </w:t>
      </w:r>
      <w:r w:rsidR="00923872">
        <w:rPr>
          <w:rFonts w:ascii="Prompt Medium" w:hAnsi="Prompt Medium" w:cs="Prompt Medium"/>
          <w:sz w:val="32"/>
          <w:szCs w:val="32"/>
          <w:lang w:val="en-SE"/>
        </w:rPr>
        <w:t>G</w:t>
      </w:r>
      <w:proofErr w:type="spellStart"/>
      <w:r w:rsidR="006D711E">
        <w:rPr>
          <w:rFonts w:ascii="Prompt Medium" w:hAnsi="Prompt Medium" w:cs="Prompt Medium"/>
          <w:sz w:val="32"/>
          <w:szCs w:val="32"/>
        </w:rPr>
        <w:t>ame</w:t>
      </w:r>
      <w:proofErr w:type="spellEnd"/>
      <w:r w:rsidR="00C0392E">
        <w:rPr>
          <w:rFonts w:ascii="Prompt Medium" w:hAnsi="Prompt Medium" w:cs="Prompt Medium"/>
          <w:sz w:val="32"/>
          <w:szCs w:val="32"/>
          <w:lang w:val="en-SE"/>
        </w:rPr>
        <w:t xml:space="preserve"> Outro</w:t>
      </w:r>
      <w:bookmarkEnd w:id="34"/>
    </w:p>
    <w:p w14:paraId="384C05E8" w14:textId="467B4FDF" w:rsidR="00D9265E" w:rsidRPr="002768F6" w:rsidRDefault="00C0392E" w:rsidP="00FF41E3">
      <w:pPr>
        <w:pStyle w:val="ThunderkickBody"/>
      </w:pPr>
      <w:r w:rsidRPr="00C0392E">
        <w:t>The Bonus Game Outro displays the total win of the Bonus Game.</w:t>
      </w:r>
    </w:p>
    <w:p w14:paraId="0E882AB6" w14:textId="7315F1D8" w:rsidR="002768F6" w:rsidRDefault="00D9265E" w:rsidP="00FF41E3">
      <w:pPr>
        <w:pStyle w:val="ThunderkickBody"/>
        <w:rPr>
          <w:rFonts w:cs="Prompt Light"/>
        </w:rPr>
      </w:pPr>
      <w:r w:rsidRPr="00EF7511">
        <w:rPr>
          <w:rFonts w:hint="cs"/>
          <w:noProof/>
        </w:rPr>
        <w:drawing>
          <wp:inline distT="0" distB="0" distL="0" distR="0" wp14:anchorId="76254BBC" wp14:editId="69815647">
            <wp:extent cx="5148000" cy="26028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148000" cy="260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14061" w14:textId="77777777" w:rsidR="002768F6" w:rsidRDefault="002768F6" w:rsidP="00FF41E3">
      <w:pPr>
        <w:pStyle w:val="ThunderkickBody"/>
        <w:rPr>
          <w:rFonts w:eastAsiaTheme="minorHAnsi"/>
          <w:szCs w:val="22"/>
          <w:lang w:eastAsia="en-US"/>
        </w:rPr>
      </w:pPr>
      <w:r>
        <w:br w:type="page"/>
      </w:r>
    </w:p>
    <w:p w14:paraId="41557A24" w14:textId="228138A7" w:rsidR="007F7910" w:rsidRPr="004A6772" w:rsidRDefault="00EF7511" w:rsidP="007F7910">
      <w:pPr>
        <w:pStyle w:val="Heading1"/>
        <w:rPr>
          <w:rFonts w:ascii="Prompt" w:hAnsi="Prompt" w:cs="Prompt"/>
          <w:sz w:val="40"/>
          <w:szCs w:val="40"/>
        </w:rPr>
      </w:pPr>
      <w:bookmarkStart w:id="35" w:name="_Toc106618477"/>
      <w:bookmarkEnd w:id="33"/>
      <w:r w:rsidRPr="00EF7511">
        <w:rPr>
          <w:rFonts w:ascii="Prompt" w:hAnsi="Prompt" w:cs="Prompt"/>
          <w:sz w:val="40"/>
          <w:szCs w:val="40"/>
        </w:rPr>
        <w:lastRenderedPageBreak/>
        <w:t>PAY TABLE</w:t>
      </w:r>
      <w:bookmarkEnd w:id="35"/>
    </w:p>
    <w:p w14:paraId="6BFC7A6A" w14:textId="77777777" w:rsidR="00A3326D" w:rsidRPr="005570C8" w:rsidRDefault="00F94229" w:rsidP="0044370F">
      <w:pPr>
        <w:pStyle w:val="ThunderkickBody"/>
      </w:pPr>
      <w:r w:rsidRPr="005570C8">
        <w:rPr>
          <w:rFonts w:hint="cs"/>
        </w:rPr>
        <w:t>The</w:t>
      </w:r>
      <w:r w:rsidR="007B50F9" w:rsidRPr="005570C8">
        <w:rPr>
          <w:rFonts w:hint="cs"/>
        </w:rPr>
        <w:t xml:space="preserve"> pay</w:t>
      </w:r>
      <w:r w:rsidR="007A4D0F" w:rsidRPr="005570C8">
        <w:rPr>
          <w:rFonts w:hint="cs"/>
        </w:rPr>
        <w:t xml:space="preserve"> </w:t>
      </w:r>
      <w:r w:rsidR="00114CD0" w:rsidRPr="005570C8">
        <w:rPr>
          <w:rFonts w:hint="cs"/>
        </w:rPr>
        <w:t>table lists</w:t>
      </w:r>
      <w:r w:rsidR="007B50F9" w:rsidRPr="005570C8">
        <w:rPr>
          <w:rFonts w:hint="cs"/>
        </w:rPr>
        <w:t xml:space="preserve"> all </w:t>
      </w:r>
      <w:r w:rsidR="007B50F9" w:rsidRPr="004A6772">
        <w:rPr>
          <w:rFonts w:hint="cs"/>
        </w:rPr>
        <w:t>features</w:t>
      </w:r>
      <w:r w:rsidR="007B50F9" w:rsidRPr="005570C8">
        <w:rPr>
          <w:rFonts w:hint="cs"/>
        </w:rPr>
        <w:t xml:space="preserve">, </w:t>
      </w:r>
      <w:r w:rsidR="00C550C6" w:rsidRPr="005570C8">
        <w:rPr>
          <w:rFonts w:hint="cs"/>
        </w:rPr>
        <w:t>symbol</w:t>
      </w:r>
      <w:r w:rsidR="009B65F7" w:rsidRPr="005570C8">
        <w:rPr>
          <w:rFonts w:hint="cs"/>
        </w:rPr>
        <w:t>s</w:t>
      </w:r>
      <w:r w:rsidR="00C876FA" w:rsidRPr="005570C8">
        <w:rPr>
          <w:rFonts w:hint="cs"/>
        </w:rPr>
        <w:t>, pay values</w:t>
      </w:r>
      <w:r w:rsidR="007B50F9" w:rsidRPr="005570C8">
        <w:rPr>
          <w:rFonts w:hint="cs"/>
        </w:rPr>
        <w:t xml:space="preserve"> and win combinations</w:t>
      </w:r>
      <w:r w:rsidRPr="005570C8">
        <w:rPr>
          <w:rFonts w:hint="cs"/>
        </w:rPr>
        <w:t xml:space="preserve"> in the game.</w:t>
      </w:r>
    </w:p>
    <w:p w14:paraId="10BDD55E" w14:textId="55730482" w:rsidR="007F7910" w:rsidRPr="004A6772" w:rsidRDefault="009A5266" w:rsidP="004A6772">
      <w:pPr>
        <w:pStyle w:val="Heading2"/>
        <w:rPr>
          <w:rFonts w:ascii="Prompt Medium" w:hAnsi="Prompt Medium" w:cs="Prompt Medium"/>
          <w:sz w:val="32"/>
          <w:szCs w:val="32"/>
        </w:rPr>
      </w:pPr>
      <w:bookmarkStart w:id="36" w:name="_Toc8301472"/>
      <w:r w:rsidRPr="00B857B2">
        <w:rPr>
          <w:rFonts w:ascii="Prompt Medium" w:hAnsi="Prompt Medium" w:cs="Prompt Medium" w:hint="cs"/>
        </w:rPr>
        <w:t xml:space="preserve"> </w:t>
      </w:r>
      <w:bookmarkStart w:id="37" w:name="_Toc14084629"/>
      <w:bookmarkStart w:id="38" w:name="_Toc106618478"/>
      <w:r w:rsidR="00352DB0" w:rsidRPr="00B857B2">
        <w:rPr>
          <w:rFonts w:ascii="Prompt Medium" w:hAnsi="Prompt Medium" w:cs="Prompt Medium" w:hint="cs"/>
          <w:sz w:val="32"/>
          <w:szCs w:val="32"/>
        </w:rPr>
        <w:t>Page 1</w:t>
      </w:r>
      <w:bookmarkEnd w:id="38"/>
    </w:p>
    <w:p w14:paraId="4CF3227E" w14:textId="55B23C64" w:rsidR="005E45F3" w:rsidRPr="004A6772" w:rsidRDefault="00352DB0" w:rsidP="0044370F">
      <w:pPr>
        <w:pStyle w:val="ThunderkickBody"/>
      </w:pPr>
      <w:r w:rsidRPr="005570C8">
        <w:rPr>
          <w:rFonts w:hint="cs"/>
        </w:rPr>
        <w:t xml:space="preserve">Page 1 describes </w:t>
      </w:r>
      <w:r w:rsidR="006C1A1E" w:rsidRPr="00925382">
        <w:rPr>
          <w:rFonts w:hint="cs"/>
        </w:rPr>
        <w:t>the</w:t>
      </w:r>
      <w:r w:rsidR="00A028EF" w:rsidRPr="00925382">
        <w:rPr>
          <w:rFonts w:hint="cs"/>
        </w:rPr>
        <w:t xml:space="preserve"> </w:t>
      </w:r>
      <w:r w:rsidR="00925382">
        <w:rPr>
          <w:lang w:val="en-SE"/>
        </w:rPr>
        <w:t>Wild symbol</w:t>
      </w:r>
      <w:r w:rsidR="00851096" w:rsidRPr="005570C8">
        <w:rPr>
          <w:rFonts w:hint="cs"/>
        </w:rPr>
        <w:t>.</w:t>
      </w:r>
    </w:p>
    <w:p w14:paraId="0D91C474" w14:textId="6EA5FB5F" w:rsidR="004663D2" w:rsidRPr="004A6772" w:rsidRDefault="0053394C" w:rsidP="0044370F">
      <w:pPr>
        <w:pStyle w:val="ThunderkickBody"/>
      </w:pPr>
      <w:r w:rsidRPr="00EF7511">
        <w:rPr>
          <w:rFonts w:hint="cs"/>
          <w:noProof/>
        </w:rPr>
        <w:drawing>
          <wp:inline distT="0" distB="0" distL="0" distR="0" wp14:anchorId="036F2C1C" wp14:editId="5D1E168D">
            <wp:extent cx="5148000" cy="303120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148000" cy="303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70BC9" w14:textId="1BAF8BE4" w:rsidR="007F7910" w:rsidRPr="006D300D" w:rsidRDefault="00A85A71" w:rsidP="006D300D">
      <w:pPr>
        <w:pStyle w:val="Heading2"/>
        <w:rPr>
          <w:rFonts w:ascii="Prompt Medium" w:hAnsi="Prompt Medium" w:cs="Prompt Medium"/>
          <w:sz w:val="32"/>
          <w:szCs w:val="32"/>
        </w:rPr>
      </w:pPr>
      <w:r>
        <w:rPr>
          <w:rFonts w:ascii="Prompt Medium" w:hAnsi="Prompt Medium" w:cs="Prompt Medium"/>
          <w:sz w:val="32"/>
          <w:szCs w:val="32"/>
        </w:rPr>
        <w:t xml:space="preserve"> </w:t>
      </w:r>
      <w:bookmarkStart w:id="39" w:name="_Toc106618479"/>
      <w:r w:rsidR="002D34C0" w:rsidRPr="003D40E9">
        <w:rPr>
          <w:rFonts w:ascii="Prompt Medium" w:hAnsi="Prompt Medium" w:cs="Prompt Medium" w:hint="cs"/>
          <w:sz w:val="32"/>
          <w:szCs w:val="32"/>
        </w:rPr>
        <w:t xml:space="preserve">Page </w:t>
      </w:r>
      <w:bookmarkEnd w:id="36"/>
      <w:bookmarkEnd w:id="37"/>
      <w:r w:rsidR="00352DB0" w:rsidRPr="003D40E9">
        <w:rPr>
          <w:rFonts w:ascii="Prompt Medium" w:hAnsi="Prompt Medium" w:cs="Prompt Medium" w:hint="cs"/>
          <w:sz w:val="32"/>
          <w:szCs w:val="32"/>
        </w:rPr>
        <w:t>2</w:t>
      </w:r>
      <w:bookmarkEnd w:id="39"/>
    </w:p>
    <w:p w14:paraId="31389D02" w14:textId="5A8EBDFC" w:rsidR="004663D2" w:rsidRPr="005F23E8" w:rsidRDefault="007E666A" w:rsidP="005F23E8">
      <w:pPr>
        <w:pStyle w:val="ThunderkickBody"/>
      </w:pPr>
      <w:r w:rsidRPr="005570C8">
        <w:rPr>
          <w:rFonts w:hint="cs"/>
        </w:rPr>
        <w:t>P</w:t>
      </w:r>
      <w:r w:rsidR="00356BE1" w:rsidRPr="005570C8">
        <w:rPr>
          <w:rFonts w:hint="cs"/>
        </w:rPr>
        <w:t xml:space="preserve">age </w:t>
      </w:r>
      <w:r w:rsidR="00352DB0" w:rsidRPr="005570C8">
        <w:rPr>
          <w:rFonts w:hint="cs"/>
        </w:rPr>
        <w:t>2</w:t>
      </w:r>
      <w:r w:rsidR="00356BE1" w:rsidRPr="005570C8">
        <w:rPr>
          <w:rFonts w:hint="cs"/>
        </w:rPr>
        <w:t xml:space="preserve"> describes </w:t>
      </w:r>
      <w:r w:rsidR="003F00CB" w:rsidRPr="005570C8">
        <w:rPr>
          <w:rFonts w:hint="cs"/>
        </w:rPr>
        <w:t>the</w:t>
      </w:r>
      <w:r w:rsidR="00191845" w:rsidRPr="005570C8">
        <w:rPr>
          <w:rFonts w:hint="cs"/>
        </w:rPr>
        <w:t xml:space="preserve"> </w:t>
      </w:r>
      <w:r w:rsidR="00925382" w:rsidRPr="00925382">
        <w:rPr>
          <w:lang w:val="en-SE"/>
        </w:rPr>
        <w:t xml:space="preserve">Wild </w:t>
      </w:r>
      <w:proofErr w:type="spellStart"/>
      <w:r w:rsidR="00925382" w:rsidRPr="00925382">
        <w:rPr>
          <w:lang w:val="en-SE"/>
        </w:rPr>
        <w:t>Payline</w:t>
      </w:r>
      <w:proofErr w:type="spellEnd"/>
      <w:r w:rsidR="00925382" w:rsidRPr="00925382">
        <w:rPr>
          <w:lang w:val="en-SE"/>
        </w:rPr>
        <w:t xml:space="preserve"> Multipliers </w:t>
      </w:r>
      <w:r w:rsidR="00C8792F">
        <w:rPr>
          <w:lang w:val="en-SE"/>
        </w:rPr>
        <w:t>feature</w:t>
      </w:r>
      <w:r w:rsidR="00225BA6" w:rsidRPr="005570C8">
        <w:rPr>
          <w:rStyle w:val="normaltextrun"/>
          <w:rFonts w:cs="Prompt Light" w:hint="cs"/>
          <w:lang w:val="en-GB"/>
        </w:rPr>
        <w:t>.</w:t>
      </w:r>
    </w:p>
    <w:p w14:paraId="3BCDB6BF" w14:textId="696EA517" w:rsidR="006D300D" w:rsidRPr="005F23E8" w:rsidRDefault="0053394C" w:rsidP="005F23E8">
      <w:pPr>
        <w:pStyle w:val="ThunderkickBody"/>
      </w:pPr>
      <w:r w:rsidRPr="00EF7511">
        <w:rPr>
          <w:rFonts w:hint="cs"/>
          <w:noProof/>
        </w:rPr>
        <w:drawing>
          <wp:inline distT="0" distB="0" distL="0" distR="0" wp14:anchorId="7717F822" wp14:editId="6653F696">
            <wp:extent cx="5148000" cy="303120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148000" cy="303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80463" w14:textId="4A349645" w:rsidR="007F7910" w:rsidRPr="006D300D" w:rsidRDefault="00BB4640" w:rsidP="006D300D">
      <w:pPr>
        <w:pStyle w:val="Heading2"/>
        <w:rPr>
          <w:rFonts w:ascii="Prompt Medium" w:hAnsi="Prompt Medium" w:cs="Prompt Medium"/>
          <w:sz w:val="32"/>
          <w:szCs w:val="32"/>
        </w:rPr>
      </w:pPr>
      <w:bookmarkStart w:id="40" w:name="_Toc8301473"/>
      <w:bookmarkStart w:id="41" w:name="_Toc14084630"/>
      <w:r>
        <w:rPr>
          <w:rFonts w:ascii="Prompt Medium" w:hAnsi="Prompt Medium" w:cs="Prompt Medium"/>
          <w:sz w:val="32"/>
          <w:szCs w:val="32"/>
          <w:lang w:val="en-SE"/>
        </w:rPr>
        <w:lastRenderedPageBreak/>
        <w:t xml:space="preserve"> </w:t>
      </w:r>
      <w:bookmarkStart w:id="42" w:name="_Toc106618480"/>
      <w:r w:rsidR="002D34C0" w:rsidRPr="003D40E9">
        <w:rPr>
          <w:rFonts w:ascii="Prompt Medium" w:hAnsi="Prompt Medium" w:cs="Prompt Medium" w:hint="cs"/>
          <w:sz w:val="32"/>
          <w:szCs w:val="32"/>
        </w:rPr>
        <w:t xml:space="preserve">Page </w:t>
      </w:r>
      <w:bookmarkEnd w:id="40"/>
      <w:bookmarkEnd w:id="41"/>
      <w:r w:rsidR="00352DB0" w:rsidRPr="003D40E9">
        <w:rPr>
          <w:rFonts w:ascii="Prompt Medium" w:hAnsi="Prompt Medium" w:cs="Prompt Medium" w:hint="cs"/>
          <w:sz w:val="32"/>
          <w:szCs w:val="32"/>
        </w:rPr>
        <w:t>3</w:t>
      </w:r>
      <w:bookmarkEnd w:id="42"/>
    </w:p>
    <w:p w14:paraId="3CDD6849" w14:textId="36530312" w:rsidR="008573C5" w:rsidRPr="006719CB" w:rsidRDefault="00C7204C" w:rsidP="0044370F">
      <w:pPr>
        <w:pStyle w:val="ThunderkickBody"/>
        <w:rPr>
          <w:lang w:val="en-SE"/>
        </w:rPr>
      </w:pPr>
      <w:r w:rsidRPr="005570C8">
        <w:rPr>
          <w:rFonts w:hint="cs"/>
        </w:rPr>
        <w:t xml:space="preserve">Page 3 </w:t>
      </w:r>
      <w:r w:rsidR="008838FA" w:rsidRPr="005570C8">
        <w:rPr>
          <w:rFonts w:hint="cs"/>
        </w:rPr>
        <w:t xml:space="preserve">describes the </w:t>
      </w:r>
      <w:r w:rsidR="00925382" w:rsidRPr="00925382">
        <w:rPr>
          <w:rFonts w:cs="Prompt Light"/>
          <w:lang w:val="en-SE"/>
        </w:rPr>
        <w:t xml:space="preserve">Mystery Wild Activation </w:t>
      </w:r>
      <w:r w:rsidR="00273462">
        <w:rPr>
          <w:rFonts w:cs="Prompt Light"/>
          <w:lang w:val="en-SE"/>
        </w:rPr>
        <w:t>feature</w:t>
      </w:r>
      <w:r w:rsidR="006719CB">
        <w:rPr>
          <w:lang w:val="en-SE"/>
        </w:rPr>
        <w:t>.</w:t>
      </w:r>
    </w:p>
    <w:p w14:paraId="1E2C62E6" w14:textId="5321B4C1" w:rsidR="00A85A71" w:rsidRDefault="00A85A71" w:rsidP="0044370F">
      <w:pPr>
        <w:pStyle w:val="ThunderkickBody"/>
      </w:pPr>
      <w:r>
        <w:rPr>
          <w:noProof/>
        </w:rPr>
        <w:drawing>
          <wp:inline distT="0" distB="0" distL="0" distR="0" wp14:anchorId="5CDADA33" wp14:editId="0596482A">
            <wp:extent cx="5148000" cy="3009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148000" cy="30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C7F3F" w14:textId="3FD1C45E" w:rsidR="007F7910" w:rsidRPr="00F27D6B" w:rsidRDefault="003E448B" w:rsidP="00F27D6B">
      <w:pPr>
        <w:pStyle w:val="Heading2"/>
        <w:tabs>
          <w:tab w:val="left" w:pos="8080"/>
          <w:tab w:val="left" w:pos="8222"/>
        </w:tabs>
        <w:rPr>
          <w:rFonts w:ascii="Prompt Medium" w:hAnsi="Prompt Medium" w:cs="Prompt Medium"/>
          <w:sz w:val="32"/>
          <w:szCs w:val="32"/>
        </w:rPr>
      </w:pPr>
      <w:bookmarkStart w:id="43" w:name="_Toc8301474"/>
      <w:bookmarkStart w:id="44" w:name="_Toc14084631"/>
      <w:r>
        <w:rPr>
          <w:rFonts w:ascii="Prompt Medium" w:hAnsi="Prompt Medium" w:cs="Prompt Medium"/>
          <w:sz w:val="32"/>
          <w:szCs w:val="32"/>
          <w:lang w:val="en-SE"/>
        </w:rPr>
        <w:t xml:space="preserve"> </w:t>
      </w:r>
      <w:bookmarkStart w:id="45" w:name="_Toc106618481"/>
      <w:r w:rsidR="00B7322E" w:rsidRPr="003D40E9">
        <w:rPr>
          <w:rFonts w:ascii="Prompt Medium" w:hAnsi="Prompt Medium" w:cs="Prompt Medium" w:hint="cs"/>
          <w:sz w:val="32"/>
          <w:szCs w:val="32"/>
        </w:rPr>
        <w:t xml:space="preserve">Page </w:t>
      </w:r>
      <w:bookmarkEnd w:id="43"/>
      <w:bookmarkEnd w:id="44"/>
      <w:r w:rsidR="005F60CE" w:rsidRPr="003D40E9">
        <w:rPr>
          <w:rFonts w:ascii="Prompt Medium" w:hAnsi="Prompt Medium" w:cs="Prompt Medium" w:hint="cs"/>
          <w:sz w:val="32"/>
          <w:szCs w:val="32"/>
        </w:rPr>
        <w:t>4</w:t>
      </w:r>
      <w:bookmarkEnd w:id="45"/>
    </w:p>
    <w:p w14:paraId="6D8D3F8F" w14:textId="250271AD" w:rsidR="005E45F3" w:rsidRPr="00F27D6B" w:rsidRDefault="001B09AC" w:rsidP="0044370F">
      <w:pPr>
        <w:pStyle w:val="ThunderkickBody"/>
      </w:pPr>
      <w:r w:rsidRPr="005570C8">
        <w:rPr>
          <w:rFonts w:hint="cs"/>
        </w:rPr>
        <w:t xml:space="preserve">Page </w:t>
      </w:r>
      <w:r w:rsidR="005F60CE" w:rsidRPr="005570C8">
        <w:rPr>
          <w:rFonts w:hint="cs"/>
        </w:rPr>
        <w:t>4</w:t>
      </w:r>
      <w:r w:rsidRPr="005570C8">
        <w:rPr>
          <w:rFonts w:hint="cs"/>
        </w:rPr>
        <w:t xml:space="preserve"> </w:t>
      </w:r>
      <w:r w:rsidR="008838FA" w:rsidRPr="005570C8">
        <w:rPr>
          <w:rFonts w:hint="cs"/>
        </w:rPr>
        <w:t>describes the</w:t>
      </w:r>
      <w:r w:rsidR="008C293B" w:rsidRPr="005570C8">
        <w:rPr>
          <w:rFonts w:hint="cs"/>
        </w:rPr>
        <w:t xml:space="preserve"> </w:t>
      </w:r>
      <w:r w:rsidR="00925382" w:rsidRPr="00925382">
        <w:rPr>
          <w:rFonts w:cs="Prompt Light"/>
          <w:lang w:val="en-SE"/>
        </w:rPr>
        <w:t xml:space="preserve">Walking Wilds </w:t>
      </w:r>
      <w:r w:rsidR="003E448B">
        <w:rPr>
          <w:rFonts w:cs="Prompt Light"/>
          <w:lang w:val="en-SE"/>
        </w:rPr>
        <w:t>feature</w:t>
      </w:r>
      <w:r w:rsidR="00585F12">
        <w:t>.</w:t>
      </w:r>
    </w:p>
    <w:p w14:paraId="621CB960" w14:textId="7D80B2F9" w:rsidR="006048B8" w:rsidRPr="00F27D6B" w:rsidRDefault="0053394C" w:rsidP="0044370F">
      <w:pPr>
        <w:pStyle w:val="ThunderkickBody"/>
      </w:pPr>
      <w:r w:rsidRPr="00EF7511">
        <w:rPr>
          <w:rFonts w:hint="cs"/>
          <w:noProof/>
        </w:rPr>
        <w:drawing>
          <wp:inline distT="0" distB="0" distL="0" distR="0" wp14:anchorId="3DEAAC10" wp14:editId="715B15CC">
            <wp:extent cx="5148000" cy="300960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148000" cy="30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1559A" w14:textId="63D65D2B" w:rsidR="00710A4B" w:rsidRPr="00925382" w:rsidRDefault="004B1338" w:rsidP="00925382">
      <w:pPr>
        <w:pStyle w:val="ThunderkickBody"/>
        <w:rPr>
          <w:sz w:val="18"/>
        </w:rPr>
      </w:pPr>
      <w:r>
        <w:br w:type="page"/>
      </w:r>
      <w:bookmarkStart w:id="46" w:name="_Toc8301475"/>
    </w:p>
    <w:p w14:paraId="7E3B5D53" w14:textId="094EB29C" w:rsidR="00710A4B" w:rsidRPr="0071354B" w:rsidRDefault="003B1EAD" w:rsidP="00710A4B">
      <w:pPr>
        <w:pStyle w:val="Heading2"/>
        <w:numPr>
          <w:ilvl w:val="1"/>
          <w:numId w:val="12"/>
        </w:numPr>
        <w:tabs>
          <w:tab w:val="left" w:pos="8080"/>
          <w:tab w:val="left" w:pos="8222"/>
        </w:tabs>
        <w:rPr>
          <w:rFonts w:ascii="Prompt Medium" w:hAnsi="Prompt Medium" w:cs="Prompt Medium"/>
          <w:sz w:val="32"/>
          <w:szCs w:val="32"/>
        </w:rPr>
      </w:pPr>
      <w:r>
        <w:rPr>
          <w:rFonts w:ascii="Prompt Medium" w:hAnsi="Prompt Medium" w:cs="Prompt Medium"/>
          <w:sz w:val="32"/>
          <w:szCs w:val="32"/>
          <w:lang w:val="en-SE"/>
        </w:rPr>
        <w:lastRenderedPageBreak/>
        <w:t xml:space="preserve"> </w:t>
      </w:r>
      <w:bookmarkStart w:id="47" w:name="_Toc106618482"/>
      <w:r w:rsidR="00710A4B" w:rsidRPr="003D40E9">
        <w:rPr>
          <w:rFonts w:ascii="Prompt Medium" w:hAnsi="Prompt Medium" w:cs="Prompt Medium" w:hint="cs"/>
          <w:sz w:val="32"/>
          <w:szCs w:val="32"/>
        </w:rPr>
        <w:t xml:space="preserve">Page </w:t>
      </w:r>
      <w:r w:rsidR="00350ED7">
        <w:rPr>
          <w:rFonts w:ascii="Prompt Medium" w:hAnsi="Prompt Medium" w:cs="Prompt Medium"/>
          <w:sz w:val="32"/>
          <w:szCs w:val="32"/>
          <w:lang w:val="en-SE"/>
        </w:rPr>
        <w:t>5</w:t>
      </w:r>
      <w:bookmarkEnd w:id="47"/>
    </w:p>
    <w:p w14:paraId="0C7FBE6E" w14:textId="4D80F1A7" w:rsidR="005F23E8" w:rsidRDefault="00710A4B" w:rsidP="005F23E8">
      <w:pPr>
        <w:pStyle w:val="ThunderkickBody"/>
        <w:rPr>
          <w:noProof/>
        </w:rPr>
      </w:pPr>
      <w:r w:rsidRPr="00FA7C31">
        <w:rPr>
          <w:rFonts w:hint="cs"/>
        </w:rPr>
        <w:t xml:space="preserve">Page </w:t>
      </w:r>
      <w:r w:rsidR="00350ED7">
        <w:rPr>
          <w:lang w:val="en-SE"/>
        </w:rPr>
        <w:t>5</w:t>
      </w:r>
      <w:r w:rsidRPr="00FA7C31">
        <w:rPr>
          <w:rFonts w:hint="cs"/>
        </w:rPr>
        <w:t xml:space="preserve"> </w:t>
      </w:r>
      <w:r w:rsidR="003E448B" w:rsidRPr="005570C8">
        <w:rPr>
          <w:rFonts w:hint="cs"/>
        </w:rPr>
        <w:t xml:space="preserve">describes the </w:t>
      </w:r>
      <w:r w:rsidR="003E448B" w:rsidRPr="00FC45DC">
        <w:rPr>
          <w:rFonts w:cs="Prompt Light"/>
        </w:rPr>
        <w:t xml:space="preserve">Free </w:t>
      </w:r>
      <w:r w:rsidR="003E448B">
        <w:rPr>
          <w:rFonts w:cs="Prompt Light"/>
          <w:lang w:val="en-SE"/>
        </w:rPr>
        <w:t>S</w:t>
      </w:r>
      <w:r w:rsidR="003E448B" w:rsidRPr="00FC45DC">
        <w:rPr>
          <w:rFonts w:cs="Prompt Light"/>
        </w:rPr>
        <w:t xml:space="preserve">pins Bonus </w:t>
      </w:r>
      <w:r w:rsidR="003E448B">
        <w:rPr>
          <w:rFonts w:cs="Prompt Light"/>
          <w:lang w:val="en-SE"/>
        </w:rPr>
        <w:t>G</w:t>
      </w:r>
      <w:proofErr w:type="spellStart"/>
      <w:r w:rsidR="003E448B" w:rsidRPr="00FC45DC">
        <w:rPr>
          <w:rFonts w:cs="Prompt Light"/>
        </w:rPr>
        <w:t>ame</w:t>
      </w:r>
      <w:proofErr w:type="spellEnd"/>
      <w:r w:rsidR="003E448B">
        <w:t>.</w:t>
      </w:r>
    </w:p>
    <w:p w14:paraId="287AF8C9" w14:textId="1AAD7C21" w:rsidR="00357E33" w:rsidRPr="005F23E8" w:rsidRDefault="00710A4B" w:rsidP="005F23E8">
      <w:pPr>
        <w:pStyle w:val="ThunderkickBody"/>
      </w:pPr>
      <w:r w:rsidRPr="005F23E8">
        <w:rPr>
          <w:rFonts w:hint="cs"/>
          <w:noProof/>
        </w:rPr>
        <w:drawing>
          <wp:inline distT="0" distB="0" distL="0" distR="0" wp14:anchorId="10A7003A" wp14:editId="53D670CA">
            <wp:extent cx="5148000" cy="29916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148000" cy="2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2284A" w14:textId="5F70BFB0" w:rsidR="00DC0121" w:rsidRPr="00DC0121" w:rsidRDefault="00DC0121" w:rsidP="005F23E8">
      <w:pPr>
        <w:pStyle w:val="ThunderkickBody"/>
        <w:rPr>
          <w:rFonts w:eastAsiaTheme="minorHAnsi"/>
          <w:noProof/>
        </w:rPr>
      </w:pPr>
      <w:r>
        <w:rPr>
          <w:noProof/>
        </w:rPr>
        <w:br w:type="page"/>
      </w:r>
    </w:p>
    <w:p w14:paraId="51B68588" w14:textId="17AC0DE5" w:rsidR="00710A4B" w:rsidRPr="0071354B" w:rsidRDefault="00357E33" w:rsidP="00710A4B">
      <w:pPr>
        <w:pStyle w:val="Heading2"/>
        <w:numPr>
          <w:ilvl w:val="1"/>
          <w:numId w:val="12"/>
        </w:numPr>
        <w:tabs>
          <w:tab w:val="left" w:pos="8080"/>
          <w:tab w:val="left" w:pos="8222"/>
        </w:tabs>
        <w:rPr>
          <w:rFonts w:ascii="Prompt Medium" w:hAnsi="Prompt Medium" w:cs="Prompt Medium"/>
          <w:sz w:val="32"/>
          <w:szCs w:val="32"/>
        </w:rPr>
      </w:pPr>
      <w:r>
        <w:rPr>
          <w:rFonts w:ascii="Prompt Medium" w:hAnsi="Prompt Medium" w:cs="Prompt Medium"/>
          <w:sz w:val="32"/>
          <w:szCs w:val="32"/>
          <w:lang w:val="en-SE"/>
        </w:rPr>
        <w:lastRenderedPageBreak/>
        <w:t xml:space="preserve"> </w:t>
      </w:r>
      <w:bookmarkStart w:id="48" w:name="_Toc106618483"/>
      <w:r w:rsidR="00710A4B" w:rsidRPr="003D40E9">
        <w:rPr>
          <w:rFonts w:ascii="Prompt Medium" w:hAnsi="Prompt Medium" w:cs="Prompt Medium" w:hint="cs"/>
          <w:sz w:val="32"/>
          <w:szCs w:val="32"/>
        </w:rPr>
        <w:t xml:space="preserve">Page </w:t>
      </w:r>
      <w:r w:rsidR="00350ED7">
        <w:rPr>
          <w:rFonts w:ascii="Prompt Medium" w:hAnsi="Prompt Medium" w:cs="Prompt Medium"/>
          <w:sz w:val="32"/>
          <w:szCs w:val="32"/>
          <w:lang w:val="en-SE"/>
        </w:rPr>
        <w:t>6</w:t>
      </w:r>
      <w:bookmarkEnd w:id="48"/>
    </w:p>
    <w:p w14:paraId="06EB84DD" w14:textId="7FA9B155" w:rsidR="005D732E" w:rsidRDefault="00357E33" w:rsidP="0072615B">
      <w:pPr>
        <w:pStyle w:val="ThunderkickBody"/>
        <w:rPr>
          <w:lang w:val="en-SE"/>
        </w:rPr>
      </w:pPr>
      <w:r w:rsidRPr="00A55F11">
        <w:rPr>
          <w:rFonts w:hint="cs"/>
        </w:rPr>
        <w:t xml:space="preserve">Page </w:t>
      </w:r>
      <w:r w:rsidR="00350ED7">
        <w:rPr>
          <w:lang w:val="en-SE"/>
        </w:rPr>
        <w:t>6</w:t>
      </w:r>
      <w:r w:rsidRPr="00A55F11">
        <w:rPr>
          <w:rFonts w:hint="cs"/>
        </w:rPr>
        <w:t xml:space="preserve"> is the Pay Table and displays the symbol values relative to the current bet</w:t>
      </w:r>
      <w:r w:rsidR="005D732E">
        <w:rPr>
          <w:lang w:val="en-SE"/>
        </w:rPr>
        <w:t>.</w:t>
      </w:r>
    </w:p>
    <w:p w14:paraId="00D74B37" w14:textId="5686F39E" w:rsidR="009E0E70" w:rsidRDefault="00C47797" w:rsidP="0072615B">
      <w:pPr>
        <w:pStyle w:val="ThunderkickBody"/>
      </w:pPr>
      <w:r>
        <w:rPr>
          <w:noProof/>
          <w:lang w:val="en-SE"/>
        </w:rPr>
        <w:drawing>
          <wp:inline distT="0" distB="0" distL="0" distR="0" wp14:anchorId="49EAD59D" wp14:editId="7D87B634">
            <wp:extent cx="5148000" cy="63072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148000" cy="630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3CDBF4" w14:textId="6986D69A" w:rsidR="00757C9B" w:rsidRDefault="00757C9B" w:rsidP="0072615B">
      <w:pPr>
        <w:pStyle w:val="ThunderkickBody"/>
      </w:pPr>
      <w:r>
        <w:rPr>
          <w:noProof/>
          <w:lang w:val="en-SE"/>
        </w:rPr>
        <w:lastRenderedPageBreak/>
        <w:drawing>
          <wp:inline distT="0" distB="0" distL="0" distR="0" wp14:anchorId="31D5984F" wp14:editId="2918EE6E">
            <wp:extent cx="5148000" cy="71064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148000" cy="71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3BBE4" w14:textId="5FAC13E2" w:rsidR="00FA5776" w:rsidRDefault="00FA5776">
      <w:pPr>
        <w:spacing w:after="200" w:line="276" w:lineRule="auto"/>
        <w:rPr>
          <w:rFonts w:ascii="Prompt Light" w:hAnsi="Prompt Light" w:cstheme="minorHAnsi"/>
          <w:bCs/>
          <w:sz w:val="22"/>
        </w:rPr>
      </w:pPr>
      <w:r>
        <w:br w:type="page"/>
      </w:r>
    </w:p>
    <w:p w14:paraId="57B396FD" w14:textId="669C93B0" w:rsidR="00710A4B" w:rsidRPr="0071354B" w:rsidRDefault="00273462" w:rsidP="00710A4B">
      <w:pPr>
        <w:pStyle w:val="Heading2"/>
        <w:numPr>
          <w:ilvl w:val="1"/>
          <w:numId w:val="12"/>
        </w:numPr>
        <w:tabs>
          <w:tab w:val="left" w:pos="8080"/>
          <w:tab w:val="left" w:pos="8222"/>
        </w:tabs>
        <w:rPr>
          <w:rFonts w:ascii="Prompt Medium" w:hAnsi="Prompt Medium" w:cs="Prompt Medium"/>
          <w:sz w:val="32"/>
          <w:szCs w:val="32"/>
        </w:rPr>
      </w:pPr>
      <w:r>
        <w:rPr>
          <w:rFonts w:ascii="Prompt Medium" w:hAnsi="Prompt Medium" w:cs="Prompt Medium"/>
          <w:sz w:val="32"/>
          <w:szCs w:val="32"/>
          <w:lang w:val="en-SE"/>
        </w:rPr>
        <w:lastRenderedPageBreak/>
        <w:t xml:space="preserve"> </w:t>
      </w:r>
      <w:bookmarkStart w:id="49" w:name="_Toc106618484"/>
      <w:r w:rsidR="00710A4B" w:rsidRPr="003D40E9">
        <w:rPr>
          <w:rFonts w:ascii="Prompt Medium" w:hAnsi="Prompt Medium" w:cs="Prompt Medium" w:hint="cs"/>
          <w:sz w:val="32"/>
          <w:szCs w:val="32"/>
        </w:rPr>
        <w:t xml:space="preserve">Page </w:t>
      </w:r>
      <w:r w:rsidR="009A32EB">
        <w:rPr>
          <w:rFonts w:ascii="Prompt Medium" w:hAnsi="Prompt Medium" w:cs="Prompt Medium"/>
          <w:sz w:val="32"/>
          <w:szCs w:val="32"/>
          <w:lang w:val="en-SE"/>
        </w:rPr>
        <w:t>7</w:t>
      </w:r>
      <w:bookmarkEnd w:id="49"/>
    </w:p>
    <w:p w14:paraId="678A8C5B" w14:textId="08B6E4F9" w:rsidR="005D732E" w:rsidRDefault="00710A4B" w:rsidP="0072615B">
      <w:pPr>
        <w:pStyle w:val="ThunderkickBody"/>
      </w:pPr>
      <w:r w:rsidRPr="00FA7C31">
        <w:rPr>
          <w:rFonts w:hint="cs"/>
        </w:rPr>
        <w:t xml:space="preserve">Page </w:t>
      </w:r>
      <w:r w:rsidR="009A32EB">
        <w:rPr>
          <w:lang w:val="en-SE"/>
        </w:rPr>
        <w:t>7</w:t>
      </w:r>
      <w:r w:rsidRPr="00FA7C31">
        <w:rPr>
          <w:rFonts w:hint="cs"/>
        </w:rPr>
        <w:t xml:space="preserve"> </w:t>
      </w:r>
      <w:r w:rsidR="005D732E" w:rsidRPr="00113741">
        <w:rPr>
          <w:rFonts w:hint="cs"/>
        </w:rPr>
        <w:t xml:space="preserve">displays the </w:t>
      </w:r>
      <w:r w:rsidR="006964F0">
        <w:t>pay lines</w:t>
      </w:r>
      <w:r w:rsidR="005D732E" w:rsidRPr="00113741">
        <w:t xml:space="preserve"> in the game</w:t>
      </w:r>
      <w:r w:rsidRPr="00FA7C31">
        <w:rPr>
          <w:rFonts w:hint="cs"/>
        </w:rPr>
        <w:t>.</w:t>
      </w:r>
    </w:p>
    <w:p w14:paraId="1FB43CF5" w14:textId="6A9F6AC8" w:rsidR="00710A4B" w:rsidRPr="0072615B" w:rsidRDefault="00710A4B" w:rsidP="0072615B">
      <w:pPr>
        <w:pStyle w:val="ThunderkickBody"/>
      </w:pPr>
      <w:r w:rsidRPr="00FA7C31">
        <w:rPr>
          <w:rFonts w:hint="cs"/>
          <w:noProof/>
        </w:rPr>
        <w:drawing>
          <wp:inline distT="0" distB="0" distL="0" distR="0" wp14:anchorId="60933CB2" wp14:editId="09BD0099">
            <wp:extent cx="5148000" cy="29808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148000" cy="298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2D185" w14:textId="4772037A" w:rsidR="005D732E" w:rsidRDefault="005D732E" w:rsidP="0072615B">
      <w:pPr>
        <w:pStyle w:val="ThunderkickBody"/>
        <w:rPr>
          <w:rFonts w:eastAsiaTheme="minorHAnsi" w:cstheme="minorBidi"/>
          <w:szCs w:val="22"/>
          <w:lang w:eastAsia="en-US"/>
        </w:rPr>
      </w:pPr>
      <w:r>
        <w:br w:type="page"/>
      </w:r>
    </w:p>
    <w:p w14:paraId="7D974799" w14:textId="36066EEB" w:rsidR="00C3268C" w:rsidRPr="00A04F72" w:rsidRDefault="00EF7511" w:rsidP="00346F06">
      <w:pPr>
        <w:pStyle w:val="Heading1"/>
        <w:rPr>
          <w:rFonts w:ascii="Prompt" w:hAnsi="Prompt" w:cs="Prompt"/>
          <w:sz w:val="40"/>
          <w:szCs w:val="40"/>
        </w:rPr>
      </w:pPr>
      <w:bookmarkStart w:id="50" w:name="_Toc106618485"/>
      <w:bookmarkEnd w:id="46"/>
      <w:r w:rsidRPr="00EF7511">
        <w:rPr>
          <w:rFonts w:ascii="Prompt" w:hAnsi="Prompt" w:cs="Prompt"/>
          <w:sz w:val="40"/>
          <w:szCs w:val="40"/>
        </w:rPr>
        <w:lastRenderedPageBreak/>
        <w:t>SYMBOLS</w:t>
      </w:r>
      <w:bookmarkEnd w:id="50"/>
    </w:p>
    <w:p w14:paraId="47EF4800" w14:textId="6342EA4A" w:rsidR="00E317D1" w:rsidRPr="00A04F72" w:rsidRDefault="00732228" w:rsidP="0072615B">
      <w:pPr>
        <w:pStyle w:val="ThunderkickBody"/>
      </w:pPr>
      <w:r w:rsidRPr="005570C8">
        <w:rPr>
          <w:rFonts w:hint="cs"/>
        </w:rPr>
        <w:t>There are</w:t>
      </w:r>
      <w:r w:rsidRPr="005570C8">
        <w:rPr>
          <w:rFonts w:hint="cs"/>
          <w:color w:val="FF0000"/>
        </w:rPr>
        <w:t xml:space="preserve"> </w:t>
      </w:r>
      <w:r w:rsidR="00B36F58" w:rsidRPr="00160E08">
        <w:rPr>
          <w:rFonts w:hint="cs"/>
          <w:color w:val="000000" w:themeColor="text1"/>
        </w:rPr>
        <w:t>1</w:t>
      </w:r>
      <w:r w:rsidR="00F536CD">
        <w:rPr>
          <w:color w:val="000000" w:themeColor="text1"/>
          <w:lang w:val="en-SE"/>
        </w:rPr>
        <w:t>3</w:t>
      </w:r>
      <w:r w:rsidR="000D4456" w:rsidRPr="00160E08">
        <w:rPr>
          <w:rFonts w:hint="cs"/>
          <w:color w:val="FF0000"/>
        </w:rPr>
        <w:t xml:space="preserve"> </w:t>
      </w:r>
      <w:r w:rsidR="0029446A" w:rsidRPr="00160E08">
        <w:rPr>
          <w:rFonts w:hint="cs"/>
          <w:color w:val="000000" w:themeColor="text1"/>
        </w:rPr>
        <w:t>symbols</w:t>
      </w:r>
      <w:r w:rsidR="0029446A" w:rsidRPr="005570C8">
        <w:rPr>
          <w:rFonts w:hint="cs"/>
          <w:color w:val="000000" w:themeColor="text1"/>
        </w:rPr>
        <w:t xml:space="preserve"> </w:t>
      </w:r>
      <w:r w:rsidR="0029446A" w:rsidRPr="005570C8">
        <w:rPr>
          <w:rFonts w:hint="cs"/>
        </w:rPr>
        <w:t xml:space="preserve">available in </w:t>
      </w:r>
      <w:sdt>
        <w:sdtPr>
          <w:rPr>
            <w:rFonts w:hint="cs"/>
          </w:rPr>
          <w:alias w:val="Title"/>
          <w:id w:val="20785148"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EndPr/>
        <w:sdtContent>
          <w:r w:rsidR="00A72B05">
            <w:rPr>
              <w:rFonts w:hint="cs"/>
            </w:rPr>
            <w:t>Phoenix Paradise</w:t>
          </w:r>
        </w:sdtContent>
      </w:sdt>
      <w:r w:rsidR="0029446A" w:rsidRPr="005570C8">
        <w:rPr>
          <w:rFonts w:hint="cs"/>
        </w:rPr>
        <w:t>. Each symbol has a unique identification number.</w:t>
      </w:r>
    </w:p>
    <w:tbl>
      <w:tblPr>
        <w:tblStyle w:val="TableGrid"/>
        <w:tblW w:w="9101" w:type="dxa"/>
        <w:tblInd w:w="11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115" w:type="dxa"/>
          <w:left w:w="115" w:type="dxa"/>
          <w:bottom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708"/>
        <w:gridCol w:w="2835"/>
        <w:gridCol w:w="3558"/>
      </w:tblGrid>
      <w:tr w:rsidR="00E317D1" w:rsidRPr="00EF7511" w14:paraId="06185C6B" w14:textId="77777777" w:rsidTr="00A04F72">
        <w:trPr>
          <w:trHeight w:val="343"/>
        </w:trPr>
        <w:tc>
          <w:tcPr>
            <w:tcW w:w="270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00" w:themeFill="text1"/>
            <w:vAlign w:val="center"/>
          </w:tcPr>
          <w:p w14:paraId="41AA079C" w14:textId="5C4008CA" w:rsidR="00E317D1" w:rsidRPr="00346F06" w:rsidRDefault="00346F06" w:rsidP="00844EDB">
            <w:pPr>
              <w:pStyle w:val="ThunderkickTableTitle"/>
              <w:rPr>
                <w:rFonts w:ascii="Prompt" w:hAnsi="Prompt" w:cs="Prompt"/>
                <w:color w:val="FFFFFF" w:themeColor="background1"/>
                <w:sz w:val="26"/>
                <w:szCs w:val="26"/>
              </w:rPr>
            </w:pPr>
            <w:r w:rsidRPr="00346F06">
              <w:rPr>
                <w:rFonts w:ascii="Prompt" w:hAnsi="Prompt" w:cs="Prompt"/>
                <w:color w:val="FFFFFF" w:themeColor="background1"/>
                <w:sz w:val="26"/>
                <w:szCs w:val="26"/>
              </w:rPr>
              <w:t>SYMBOL NUMBER</w:t>
            </w:r>
          </w:p>
        </w:tc>
        <w:tc>
          <w:tcPr>
            <w:tcW w:w="283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00" w:themeFill="text1"/>
            <w:vAlign w:val="center"/>
          </w:tcPr>
          <w:p w14:paraId="32F2BCD2" w14:textId="1FCB7D52" w:rsidR="00E317D1" w:rsidRPr="00346F06" w:rsidRDefault="00346F06" w:rsidP="00844EDB">
            <w:pPr>
              <w:pStyle w:val="ThunderkickTableTitle"/>
              <w:rPr>
                <w:rFonts w:ascii="Prompt" w:hAnsi="Prompt" w:cs="Prompt"/>
                <w:color w:val="FFFFFF" w:themeColor="background1"/>
                <w:sz w:val="26"/>
                <w:szCs w:val="26"/>
              </w:rPr>
            </w:pPr>
            <w:r w:rsidRPr="00346F06">
              <w:rPr>
                <w:rFonts w:ascii="Prompt" w:hAnsi="Prompt" w:cs="Prompt"/>
                <w:color w:val="FFFFFF" w:themeColor="background1"/>
                <w:sz w:val="26"/>
                <w:szCs w:val="26"/>
              </w:rPr>
              <w:t>GRAPHIC</w:t>
            </w:r>
          </w:p>
        </w:tc>
        <w:tc>
          <w:tcPr>
            <w:tcW w:w="355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00" w:themeFill="text1"/>
            <w:vAlign w:val="center"/>
          </w:tcPr>
          <w:p w14:paraId="25429344" w14:textId="1EC7A6E2" w:rsidR="00E317D1" w:rsidRPr="00346F06" w:rsidRDefault="00346F06" w:rsidP="00844EDB">
            <w:pPr>
              <w:pStyle w:val="ThunderkickTableTitle"/>
              <w:rPr>
                <w:rFonts w:ascii="Prompt" w:hAnsi="Prompt" w:cs="Prompt"/>
                <w:color w:val="FFFFFF" w:themeColor="background1"/>
                <w:sz w:val="26"/>
                <w:szCs w:val="26"/>
              </w:rPr>
            </w:pPr>
            <w:r w:rsidRPr="00346F06">
              <w:rPr>
                <w:rFonts w:ascii="Prompt" w:hAnsi="Prompt" w:cs="Prompt"/>
                <w:color w:val="FFFFFF" w:themeColor="background1"/>
                <w:sz w:val="26"/>
                <w:szCs w:val="26"/>
              </w:rPr>
              <w:t>DECRIPTION</w:t>
            </w:r>
          </w:p>
        </w:tc>
      </w:tr>
      <w:tr w:rsidR="00772240" w:rsidRPr="00EF7511" w14:paraId="21AD8FFF" w14:textId="77777777" w:rsidTr="00A04F72">
        <w:trPr>
          <w:trHeight w:val="1320"/>
        </w:trPr>
        <w:tc>
          <w:tcPr>
            <w:tcW w:w="2708" w:type="dxa"/>
            <w:tcBorders>
              <w:top w:val="single" w:sz="4" w:space="0" w:color="FFFFFF" w:themeColor="background1"/>
            </w:tcBorders>
            <w:vAlign w:val="center"/>
          </w:tcPr>
          <w:p w14:paraId="6F9E17A3" w14:textId="1D94A83A" w:rsidR="00772240" w:rsidRPr="00AB2391" w:rsidRDefault="00772240" w:rsidP="00422657">
            <w:pPr>
              <w:pStyle w:val="ThunderkickTableBody"/>
              <w:rPr>
                <w:rFonts w:ascii="Prompt" w:hAnsi="Prompt" w:cs="Prompt"/>
                <w:b/>
                <w:bCs/>
              </w:rPr>
            </w:pPr>
            <w:r w:rsidRPr="00AB2391">
              <w:rPr>
                <w:rFonts w:ascii="Prompt" w:hAnsi="Prompt" w:cs="Prompt" w:hint="cs"/>
                <w:b/>
                <w:bCs/>
              </w:rPr>
              <w:t>1</w:t>
            </w:r>
          </w:p>
        </w:tc>
        <w:tc>
          <w:tcPr>
            <w:tcW w:w="2835" w:type="dxa"/>
            <w:tcBorders>
              <w:top w:val="single" w:sz="4" w:space="0" w:color="FFFFFF" w:themeColor="background1"/>
            </w:tcBorders>
            <w:vAlign w:val="center"/>
          </w:tcPr>
          <w:p w14:paraId="1EFDACD9" w14:textId="4319E0E0" w:rsidR="00772240" w:rsidRPr="005570C8" w:rsidRDefault="005C067D" w:rsidP="00422657">
            <w:pPr>
              <w:pStyle w:val="ThunderkickTableBody"/>
              <w:rPr>
                <w:rFonts w:ascii="Prompt" w:hAnsi="Prompt" w:cs="Prompt"/>
              </w:rPr>
            </w:pPr>
            <w:r w:rsidRPr="005570C8">
              <w:rPr>
                <w:rFonts w:ascii="Prompt" w:hAnsi="Prompt" w:cs="Prompt" w:hint="cs"/>
                <w:noProof/>
              </w:rPr>
              <w:drawing>
                <wp:inline distT="0" distB="0" distL="0" distR="0" wp14:anchorId="4037CA53" wp14:editId="4B62F5D4">
                  <wp:extent cx="1508400" cy="1656000"/>
                  <wp:effectExtent l="0" t="0" r="0" b="0"/>
                  <wp:docPr id="2" name="Pictur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400" cy="16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  <w:tcBorders>
              <w:top w:val="single" w:sz="4" w:space="0" w:color="FFFFFF" w:themeColor="background1"/>
            </w:tcBorders>
            <w:vAlign w:val="center"/>
          </w:tcPr>
          <w:p w14:paraId="04DCB237" w14:textId="08CDE062" w:rsidR="00772240" w:rsidRPr="00200A51" w:rsidRDefault="00DD5981" w:rsidP="00422657">
            <w:pPr>
              <w:pStyle w:val="ThunderkickTableBody"/>
              <w:rPr>
                <w:rFonts w:ascii="Prompt" w:hAnsi="Prompt" w:cs="Prompt"/>
                <w:highlight w:val="yellow"/>
                <w:lang w:val="en-SE"/>
              </w:rPr>
            </w:pPr>
            <w:r>
              <w:rPr>
                <w:rFonts w:ascii="Prompt" w:hAnsi="Prompt" w:cs="Prompt"/>
                <w:color w:val="000000" w:themeColor="text1"/>
                <w:lang w:val="en-SE"/>
              </w:rPr>
              <w:t>High</w:t>
            </w:r>
            <w:r w:rsidRPr="005570C8">
              <w:rPr>
                <w:rFonts w:ascii="Prompt" w:hAnsi="Prompt" w:cs="Prompt" w:hint="cs"/>
                <w:color w:val="000000" w:themeColor="text1"/>
              </w:rPr>
              <w:t xml:space="preserve"> – </w:t>
            </w:r>
            <w:r w:rsidR="00200A51">
              <w:rPr>
                <w:rFonts w:ascii="Prompt" w:hAnsi="Prompt" w:cs="Prompt"/>
                <w:color w:val="000000" w:themeColor="text1"/>
                <w:lang w:val="en-SE"/>
              </w:rPr>
              <w:t>Adventurer</w:t>
            </w:r>
          </w:p>
        </w:tc>
      </w:tr>
      <w:tr w:rsidR="00772240" w:rsidRPr="00EF7511" w14:paraId="22A6CFA3" w14:textId="77777777" w:rsidTr="00A04F72">
        <w:trPr>
          <w:trHeight w:val="1320"/>
        </w:trPr>
        <w:tc>
          <w:tcPr>
            <w:tcW w:w="2708" w:type="dxa"/>
            <w:vAlign w:val="center"/>
          </w:tcPr>
          <w:p w14:paraId="1A79DCF7" w14:textId="1099B357" w:rsidR="00772240" w:rsidRPr="00AB2391" w:rsidRDefault="00772240" w:rsidP="00422657">
            <w:pPr>
              <w:pStyle w:val="ThunderkickTableBody"/>
              <w:rPr>
                <w:rFonts w:ascii="Prompt" w:hAnsi="Prompt" w:cs="Prompt"/>
                <w:b/>
                <w:bCs/>
              </w:rPr>
            </w:pPr>
            <w:r w:rsidRPr="00AB2391">
              <w:rPr>
                <w:rFonts w:ascii="Prompt" w:hAnsi="Prompt" w:cs="Prompt" w:hint="cs"/>
                <w:b/>
                <w:bCs/>
              </w:rPr>
              <w:t>2</w:t>
            </w:r>
          </w:p>
        </w:tc>
        <w:tc>
          <w:tcPr>
            <w:tcW w:w="2835" w:type="dxa"/>
            <w:vAlign w:val="center"/>
          </w:tcPr>
          <w:p w14:paraId="501EB377" w14:textId="34651873" w:rsidR="00772240" w:rsidRPr="005570C8" w:rsidRDefault="005C067D" w:rsidP="00422657">
            <w:pPr>
              <w:pStyle w:val="ThunderkickTableBody"/>
              <w:rPr>
                <w:rFonts w:ascii="Prompt" w:hAnsi="Prompt" w:cs="Prompt"/>
              </w:rPr>
            </w:pPr>
            <w:r w:rsidRPr="005570C8">
              <w:rPr>
                <w:rFonts w:ascii="Prompt" w:hAnsi="Prompt" w:cs="Prompt" w:hint="cs"/>
                <w:noProof/>
              </w:rPr>
              <w:drawing>
                <wp:inline distT="0" distB="0" distL="0" distR="0" wp14:anchorId="43614B4A" wp14:editId="591D12B1">
                  <wp:extent cx="1508400" cy="1656000"/>
                  <wp:effectExtent l="0" t="0" r="0" b="0"/>
                  <wp:docPr id="3" name="Picture 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400" cy="16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  <w:vAlign w:val="center"/>
          </w:tcPr>
          <w:p w14:paraId="239B94C3" w14:textId="175CF2D7" w:rsidR="00772240" w:rsidRPr="006D0BB6" w:rsidRDefault="00DD5981" w:rsidP="00422657">
            <w:pPr>
              <w:pStyle w:val="ThunderkickTableBody"/>
              <w:rPr>
                <w:rFonts w:ascii="Prompt" w:hAnsi="Prompt" w:cs="Prompt"/>
                <w:highlight w:val="yellow"/>
                <w:lang w:val="en-SE"/>
              </w:rPr>
            </w:pPr>
            <w:r>
              <w:rPr>
                <w:rFonts w:ascii="Prompt" w:hAnsi="Prompt" w:cs="Prompt"/>
                <w:color w:val="000000" w:themeColor="text1"/>
                <w:lang w:val="en-SE"/>
              </w:rPr>
              <w:t>Mid</w:t>
            </w:r>
            <w:r w:rsidRPr="005570C8">
              <w:rPr>
                <w:rFonts w:ascii="Prompt" w:hAnsi="Prompt" w:cs="Prompt" w:hint="cs"/>
                <w:color w:val="000000" w:themeColor="text1"/>
              </w:rPr>
              <w:t xml:space="preserve"> – </w:t>
            </w:r>
            <w:r w:rsidR="00200A51">
              <w:rPr>
                <w:rFonts w:ascii="Arial" w:hAnsi="Arial" w:cs="Arial"/>
                <w:color w:val="1D1C1D"/>
                <w:sz w:val="23"/>
                <w:szCs w:val="23"/>
                <w:shd w:val="clear" w:color="auto" w:fill="FFFFFF"/>
              </w:rPr>
              <w:t>Green Dagger</w:t>
            </w:r>
          </w:p>
        </w:tc>
      </w:tr>
      <w:tr w:rsidR="00772240" w:rsidRPr="00EF7511" w14:paraId="189D5FF1" w14:textId="77777777" w:rsidTr="00A04F72">
        <w:trPr>
          <w:trHeight w:val="1320"/>
        </w:trPr>
        <w:tc>
          <w:tcPr>
            <w:tcW w:w="2708" w:type="dxa"/>
            <w:vAlign w:val="center"/>
          </w:tcPr>
          <w:p w14:paraId="74786F09" w14:textId="3EB2BCC8" w:rsidR="00772240" w:rsidRPr="00AB2391" w:rsidRDefault="00772240" w:rsidP="00422657">
            <w:pPr>
              <w:pStyle w:val="ThunderkickTableBody"/>
              <w:rPr>
                <w:rFonts w:ascii="Prompt" w:hAnsi="Prompt" w:cs="Prompt"/>
                <w:b/>
                <w:bCs/>
              </w:rPr>
            </w:pPr>
            <w:r w:rsidRPr="00AB2391">
              <w:rPr>
                <w:rFonts w:ascii="Prompt" w:hAnsi="Prompt" w:cs="Prompt" w:hint="cs"/>
                <w:b/>
                <w:bCs/>
              </w:rPr>
              <w:t>3</w:t>
            </w:r>
          </w:p>
        </w:tc>
        <w:tc>
          <w:tcPr>
            <w:tcW w:w="2835" w:type="dxa"/>
            <w:vAlign w:val="center"/>
          </w:tcPr>
          <w:p w14:paraId="4B48AFC5" w14:textId="776DED39" w:rsidR="00772240" w:rsidRPr="005570C8" w:rsidRDefault="005C067D" w:rsidP="00422657">
            <w:pPr>
              <w:pStyle w:val="ThunderkickTableBody"/>
              <w:rPr>
                <w:rFonts w:ascii="Prompt" w:hAnsi="Prompt" w:cs="Prompt"/>
              </w:rPr>
            </w:pPr>
            <w:r w:rsidRPr="005570C8">
              <w:rPr>
                <w:rFonts w:ascii="Prompt" w:hAnsi="Prompt" w:cs="Prompt" w:hint="cs"/>
                <w:noProof/>
              </w:rPr>
              <w:drawing>
                <wp:inline distT="0" distB="0" distL="0" distR="0" wp14:anchorId="2DA3B2DC" wp14:editId="4F25F4B0">
                  <wp:extent cx="1507599" cy="1656000"/>
                  <wp:effectExtent l="0" t="0" r="0" b="0"/>
                  <wp:docPr id="4" name="Picture 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7599" cy="16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  <w:vAlign w:val="center"/>
          </w:tcPr>
          <w:p w14:paraId="3E8BEA04" w14:textId="0B4690E5" w:rsidR="00772240" w:rsidRPr="006D0BB6" w:rsidRDefault="00DD5981" w:rsidP="00422657">
            <w:pPr>
              <w:pStyle w:val="ThunderkickTableBody"/>
              <w:rPr>
                <w:rFonts w:ascii="Prompt" w:hAnsi="Prompt" w:cs="Prompt"/>
                <w:lang w:val="en-SE"/>
              </w:rPr>
            </w:pPr>
            <w:r>
              <w:rPr>
                <w:rFonts w:ascii="Prompt" w:hAnsi="Prompt" w:cs="Prompt"/>
                <w:color w:val="000000" w:themeColor="text1"/>
                <w:lang w:val="en-SE"/>
              </w:rPr>
              <w:t>Mid</w:t>
            </w:r>
            <w:r w:rsidRPr="005570C8">
              <w:rPr>
                <w:rFonts w:ascii="Prompt" w:hAnsi="Prompt" w:cs="Prompt" w:hint="cs"/>
                <w:color w:val="000000" w:themeColor="text1"/>
              </w:rPr>
              <w:t xml:space="preserve"> – </w:t>
            </w:r>
            <w:r w:rsidR="00200A51">
              <w:rPr>
                <w:rFonts w:ascii="Arial" w:hAnsi="Arial" w:cs="Arial"/>
                <w:color w:val="1D1C1D"/>
                <w:sz w:val="23"/>
                <w:szCs w:val="23"/>
                <w:shd w:val="clear" w:color="auto" w:fill="F8F8F8"/>
              </w:rPr>
              <w:t>Blue Urn</w:t>
            </w:r>
          </w:p>
        </w:tc>
      </w:tr>
      <w:tr w:rsidR="00772240" w:rsidRPr="00EF7511" w14:paraId="08E279C5" w14:textId="77777777" w:rsidTr="00A04F72">
        <w:trPr>
          <w:trHeight w:val="1320"/>
        </w:trPr>
        <w:tc>
          <w:tcPr>
            <w:tcW w:w="2708" w:type="dxa"/>
            <w:vAlign w:val="center"/>
          </w:tcPr>
          <w:p w14:paraId="687654C6" w14:textId="45AE7A52" w:rsidR="00772240" w:rsidRPr="00AB2391" w:rsidRDefault="00772240" w:rsidP="00422657">
            <w:pPr>
              <w:pStyle w:val="ThunderkickTableBody"/>
              <w:rPr>
                <w:rFonts w:ascii="Prompt" w:hAnsi="Prompt" w:cs="Prompt"/>
                <w:b/>
                <w:bCs/>
              </w:rPr>
            </w:pPr>
            <w:r w:rsidRPr="00AB2391">
              <w:rPr>
                <w:rFonts w:ascii="Prompt" w:hAnsi="Prompt" w:cs="Prompt" w:hint="cs"/>
                <w:b/>
                <w:bCs/>
              </w:rPr>
              <w:lastRenderedPageBreak/>
              <w:t>4</w:t>
            </w:r>
          </w:p>
        </w:tc>
        <w:tc>
          <w:tcPr>
            <w:tcW w:w="2835" w:type="dxa"/>
            <w:vAlign w:val="center"/>
          </w:tcPr>
          <w:p w14:paraId="1E9F20ED" w14:textId="115C0694" w:rsidR="00772240" w:rsidRPr="005570C8" w:rsidRDefault="005C067D" w:rsidP="00422657">
            <w:pPr>
              <w:pStyle w:val="ThunderkickTableBody"/>
              <w:rPr>
                <w:rFonts w:ascii="Prompt" w:hAnsi="Prompt" w:cs="Prompt"/>
                <w:noProof/>
              </w:rPr>
            </w:pPr>
            <w:r w:rsidRPr="005570C8">
              <w:rPr>
                <w:rFonts w:ascii="Prompt" w:hAnsi="Prompt" w:cs="Prompt" w:hint="cs"/>
                <w:noProof/>
              </w:rPr>
              <w:drawing>
                <wp:inline distT="0" distB="0" distL="0" distR="0" wp14:anchorId="758E0816" wp14:editId="54983AF5">
                  <wp:extent cx="1507599" cy="165600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7599" cy="16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  <w:vAlign w:val="center"/>
          </w:tcPr>
          <w:p w14:paraId="59BED446" w14:textId="302EFFD7" w:rsidR="00772240" w:rsidRPr="006D0BB6" w:rsidRDefault="00DD5981" w:rsidP="00422657">
            <w:pPr>
              <w:pStyle w:val="ThunderkickTableBody"/>
              <w:rPr>
                <w:rFonts w:ascii="Prompt" w:hAnsi="Prompt" w:cs="Prompt"/>
                <w:lang w:val="en-SE"/>
              </w:rPr>
            </w:pPr>
            <w:r>
              <w:rPr>
                <w:rFonts w:ascii="Prompt" w:hAnsi="Prompt" w:cs="Prompt"/>
                <w:color w:val="000000" w:themeColor="text1"/>
                <w:lang w:val="en-SE"/>
              </w:rPr>
              <w:t>Mid</w:t>
            </w:r>
            <w:r w:rsidRPr="005570C8">
              <w:rPr>
                <w:rFonts w:ascii="Prompt" w:hAnsi="Prompt" w:cs="Prompt" w:hint="cs"/>
                <w:color w:val="000000" w:themeColor="text1"/>
              </w:rPr>
              <w:t xml:space="preserve"> – </w:t>
            </w:r>
            <w:r w:rsidR="00200A51">
              <w:rPr>
                <w:rFonts w:ascii="Arial" w:hAnsi="Arial" w:cs="Arial"/>
                <w:color w:val="1D1C1D"/>
                <w:sz w:val="23"/>
                <w:szCs w:val="23"/>
                <w:shd w:val="clear" w:color="auto" w:fill="FFFFFF"/>
              </w:rPr>
              <w:t>Red Tiara</w:t>
            </w:r>
          </w:p>
        </w:tc>
      </w:tr>
      <w:tr w:rsidR="00772240" w:rsidRPr="00EF7511" w14:paraId="5C970999" w14:textId="77777777" w:rsidTr="00A04F72">
        <w:trPr>
          <w:trHeight w:val="1320"/>
        </w:trPr>
        <w:tc>
          <w:tcPr>
            <w:tcW w:w="2708" w:type="dxa"/>
            <w:vAlign w:val="center"/>
          </w:tcPr>
          <w:p w14:paraId="005AA607" w14:textId="253A4FC7" w:rsidR="00772240" w:rsidRPr="00F536CD" w:rsidRDefault="00F536CD" w:rsidP="00422657">
            <w:pPr>
              <w:pStyle w:val="ThunderkickTableBody"/>
              <w:rPr>
                <w:rFonts w:ascii="Prompt" w:hAnsi="Prompt" w:cs="Prompt"/>
                <w:b/>
                <w:bCs/>
                <w:lang w:val="en-SE"/>
              </w:rPr>
            </w:pPr>
            <w:r>
              <w:rPr>
                <w:rFonts w:ascii="Prompt" w:hAnsi="Prompt" w:cs="Prompt"/>
                <w:b/>
                <w:bCs/>
                <w:lang w:val="en-SE"/>
              </w:rPr>
              <w:t>5</w:t>
            </w:r>
          </w:p>
        </w:tc>
        <w:tc>
          <w:tcPr>
            <w:tcW w:w="2835" w:type="dxa"/>
            <w:vAlign w:val="center"/>
          </w:tcPr>
          <w:p w14:paraId="309FF9DD" w14:textId="0A6B68E7" w:rsidR="00772240" w:rsidRPr="005570C8" w:rsidRDefault="005C067D" w:rsidP="00422657">
            <w:pPr>
              <w:pStyle w:val="ThunderkickTableBody"/>
              <w:rPr>
                <w:rFonts w:ascii="Prompt" w:hAnsi="Prompt" w:cs="Prompt"/>
                <w:noProof/>
              </w:rPr>
            </w:pPr>
            <w:r w:rsidRPr="005570C8">
              <w:rPr>
                <w:rFonts w:ascii="Prompt" w:hAnsi="Prompt" w:cs="Prompt" w:hint="cs"/>
                <w:noProof/>
              </w:rPr>
              <w:drawing>
                <wp:inline distT="0" distB="0" distL="0" distR="0" wp14:anchorId="604DCE6E" wp14:editId="6C78D8A5">
                  <wp:extent cx="1507599" cy="1656000"/>
                  <wp:effectExtent l="0" t="0" r="0" b="0"/>
                  <wp:docPr id="8" name="Picture 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7599" cy="16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  <w:vAlign w:val="center"/>
          </w:tcPr>
          <w:p w14:paraId="04416A48" w14:textId="68312FFD" w:rsidR="00772240" w:rsidRPr="006C7BD8" w:rsidRDefault="009147CB" w:rsidP="00422657">
            <w:pPr>
              <w:pStyle w:val="ThunderkickTableBody"/>
              <w:rPr>
                <w:rFonts w:ascii="Prompt" w:hAnsi="Prompt" w:cs="Prompt"/>
                <w:lang w:val="en-SE"/>
              </w:rPr>
            </w:pPr>
            <w:r w:rsidRPr="005570C8">
              <w:rPr>
                <w:rFonts w:ascii="Prompt" w:hAnsi="Prompt" w:cs="Prompt" w:hint="cs"/>
                <w:color w:val="000000" w:themeColor="text1"/>
              </w:rPr>
              <w:t xml:space="preserve">Low </w:t>
            </w:r>
            <w:r w:rsidR="0083285B" w:rsidRPr="005570C8">
              <w:rPr>
                <w:rFonts w:ascii="Prompt" w:hAnsi="Prompt" w:cs="Prompt" w:hint="cs"/>
                <w:color w:val="000000" w:themeColor="text1"/>
              </w:rPr>
              <w:t>–</w:t>
            </w:r>
            <w:r w:rsidRPr="005570C8">
              <w:rPr>
                <w:rFonts w:ascii="Prompt" w:hAnsi="Prompt" w:cs="Prompt" w:hint="cs"/>
                <w:color w:val="000000" w:themeColor="text1"/>
              </w:rPr>
              <w:t xml:space="preserve"> </w:t>
            </w:r>
            <w:r w:rsidR="00DF7ED8">
              <w:rPr>
                <w:rFonts w:ascii="Prompt" w:hAnsi="Prompt" w:cs="Prompt"/>
                <w:color w:val="000000" w:themeColor="text1"/>
                <w:lang w:val="en-SE"/>
              </w:rPr>
              <w:t>A</w:t>
            </w:r>
          </w:p>
        </w:tc>
      </w:tr>
      <w:tr w:rsidR="00772240" w:rsidRPr="00EF7511" w14:paraId="5F451408" w14:textId="77777777" w:rsidTr="00A04F72">
        <w:trPr>
          <w:trHeight w:val="1320"/>
        </w:trPr>
        <w:tc>
          <w:tcPr>
            <w:tcW w:w="2708" w:type="dxa"/>
            <w:vAlign w:val="center"/>
          </w:tcPr>
          <w:p w14:paraId="29580A53" w14:textId="02CE9FB9" w:rsidR="00772240" w:rsidRPr="00F536CD" w:rsidRDefault="00F536CD" w:rsidP="00422657">
            <w:pPr>
              <w:pStyle w:val="ThunderkickTableBody"/>
              <w:rPr>
                <w:rFonts w:ascii="Prompt" w:hAnsi="Prompt" w:cs="Prompt"/>
                <w:b/>
                <w:bCs/>
                <w:lang w:val="en-SE"/>
              </w:rPr>
            </w:pPr>
            <w:r>
              <w:rPr>
                <w:rFonts w:ascii="Prompt" w:hAnsi="Prompt" w:cs="Prompt"/>
                <w:b/>
                <w:bCs/>
                <w:lang w:val="en-SE"/>
              </w:rPr>
              <w:t>6</w:t>
            </w:r>
          </w:p>
        </w:tc>
        <w:tc>
          <w:tcPr>
            <w:tcW w:w="2835" w:type="dxa"/>
            <w:vAlign w:val="center"/>
          </w:tcPr>
          <w:p w14:paraId="3190E087" w14:textId="7E528D44" w:rsidR="00772240" w:rsidRPr="005570C8" w:rsidRDefault="005C067D" w:rsidP="00422657">
            <w:pPr>
              <w:pStyle w:val="ThunderkickTableBody"/>
              <w:rPr>
                <w:rFonts w:ascii="Prompt" w:hAnsi="Prompt" w:cs="Prompt"/>
                <w:noProof/>
              </w:rPr>
            </w:pPr>
            <w:r w:rsidRPr="005570C8">
              <w:rPr>
                <w:rFonts w:ascii="Prompt" w:hAnsi="Prompt" w:cs="Prompt" w:hint="cs"/>
                <w:noProof/>
              </w:rPr>
              <w:drawing>
                <wp:inline distT="0" distB="0" distL="0" distR="0" wp14:anchorId="1C8DB29F" wp14:editId="13A66F21">
                  <wp:extent cx="1507599" cy="1656000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7599" cy="16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  <w:vAlign w:val="center"/>
          </w:tcPr>
          <w:p w14:paraId="1E0274BC" w14:textId="15193BC6" w:rsidR="00991974" w:rsidRPr="006363FD" w:rsidRDefault="00874266" w:rsidP="00422657">
            <w:pPr>
              <w:pStyle w:val="ThunderkickTableBody"/>
              <w:rPr>
                <w:rFonts w:ascii="Prompt" w:hAnsi="Prompt" w:cs="Prompt"/>
                <w:color w:val="000000" w:themeColor="text1"/>
                <w:lang w:val="en-SE"/>
              </w:rPr>
            </w:pPr>
            <w:r w:rsidRPr="005570C8">
              <w:rPr>
                <w:rFonts w:ascii="Prompt" w:hAnsi="Prompt" w:cs="Prompt" w:hint="cs"/>
                <w:color w:val="000000" w:themeColor="text1"/>
              </w:rPr>
              <w:t xml:space="preserve">Low </w:t>
            </w:r>
            <w:r w:rsidR="00991974" w:rsidRPr="005570C8">
              <w:rPr>
                <w:rFonts w:ascii="Prompt" w:hAnsi="Prompt" w:cs="Prompt" w:hint="cs"/>
                <w:color w:val="000000" w:themeColor="text1"/>
              </w:rPr>
              <w:t>–</w:t>
            </w:r>
            <w:r w:rsidRPr="005570C8">
              <w:rPr>
                <w:rFonts w:ascii="Prompt" w:hAnsi="Prompt" w:cs="Prompt" w:hint="cs"/>
                <w:color w:val="000000" w:themeColor="text1"/>
              </w:rPr>
              <w:t xml:space="preserve"> </w:t>
            </w:r>
            <w:r w:rsidR="00DF7ED8">
              <w:rPr>
                <w:rFonts w:ascii="Prompt" w:hAnsi="Prompt" w:cs="Prompt"/>
                <w:color w:val="000000" w:themeColor="text1"/>
                <w:lang w:val="en-SE"/>
              </w:rPr>
              <w:t>K</w:t>
            </w:r>
          </w:p>
        </w:tc>
      </w:tr>
      <w:tr w:rsidR="00772240" w:rsidRPr="00EF7511" w14:paraId="364D5C29" w14:textId="77777777" w:rsidTr="00A04F72">
        <w:trPr>
          <w:trHeight w:val="1320"/>
        </w:trPr>
        <w:tc>
          <w:tcPr>
            <w:tcW w:w="2708" w:type="dxa"/>
            <w:vAlign w:val="center"/>
          </w:tcPr>
          <w:p w14:paraId="781E5889" w14:textId="5A0BD7C8" w:rsidR="00772240" w:rsidRPr="00F536CD" w:rsidRDefault="00F536CD" w:rsidP="00422657">
            <w:pPr>
              <w:pStyle w:val="ThunderkickTableBody"/>
              <w:rPr>
                <w:rFonts w:ascii="Prompt" w:hAnsi="Prompt" w:cs="Prompt"/>
                <w:b/>
                <w:bCs/>
                <w:lang w:val="en-SE"/>
              </w:rPr>
            </w:pPr>
            <w:r>
              <w:rPr>
                <w:rFonts w:ascii="Prompt" w:hAnsi="Prompt" w:cs="Prompt"/>
                <w:b/>
                <w:bCs/>
                <w:lang w:val="en-SE"/>
              </w:rPr>
              <w:t>7</w:t>
            </w:r>
          </w:p>
        </w:tc>
        <w:tc>
          <w:tcPr>
            <w:tcW w:w="2835" w:type="dxa"/>
            <w:vAlign w:val="center"/>
          </w:tcPr>
          <w:p w14:paraId="3F37739C" w14:textId="716AF0F3" w:rsidR="00772240" w:rsidRPr="005570C8" w:rsidRDefault="008910FC" w:rsidP="00422657">
            <w:pPr>
              <w:pStyle w:val="ThunderkickTableBody"/>
              <w:rPr>
                <w:rFonts w:ascii="Prompt" w:hAnsi="Prompt" w:cs="Prompt"/>
                <w:noProof/>
              </w:rPr>
            </w:pPr>
            <w:r w:rsidRPr="005570C8">
              <w:rPr>
                <w:rFonts w:ascii="Prompt" w:hAnsi="Prompt" w:cs="Prompt" w:hint="cs"/>
                <w:noProof/>
              </w:rPr>
              <w:drawing>
                <wp:inline distT="0" distB="0" distL="0" distR="0" wp14:anchorId="2EAA8833" wp14:editId="2F57CB60">
                  <wp:extent cx="1507599" cy="1656000"/>
                  <wp:effectExtent l="0" t="0" r="0" b="0"/>
                  <wp:docPr id="10" name="Picture 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7599" cy="16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  <w:vAlign w:val="center"/>
          </w:tcPr>
          <w:p w14:paraId="4D5AFA9E" w14:textId="4E43A7BF" w:rsidR="00772240" w:rsidRPr="006C7BD8" w:rsidRDefault="00E53B61" w:rsidP="00422657">
            <w:pPr>
              <w:pStyle w:val="ThunderkickTableBody"/>
              <w:rPr>
                <w:rFonts w:ascii="Prompt" w:hAnsi="Prompt" w:cs="Prompt"/>
                <w:lang w:val="en-SE"/>
              </w:rPr>
            </w:pPr>
            <w:r w:rsidRPr="005570C8">
              <w:rPr>
                <w:rFonts w:ascii="Prompt" w:hAnsi="Prompt" w:cs="Prompt" w:hint="cs"/>
                <w:color w:val="000000" w:themeColor="text1"/>
              </w:rPr>
              <w:t xml:space="preserve">Low </w:t>
            </w:r>
            <w:r w:rsidR="0083285B" w:rsidRPr="005570C8">
              <w:rPr>
                <w:rFonts w:ascii="Prompt" w:hAnsi="Prompt" w:cs="Prompt" w:hint="cs"/>
                <w:color w:val="000000" w:themeColor="text1"/>
              </w:rPr>
              <w:t>–</w:t>
            </w:r>
            <w:r w:rsidRPr="005570C8">
              <w:rPr>
                <w:rFonts w:ascii="Prompt" w:hAnsi="Prompt" w:cs="Prompt" w:hint="cs"/>
                <w:color w:val="000000" w:themeColor="text1"/>
              </w:rPr>
              <w:t xml:space="preserve"> </w:t>
            </w:r>
            <w:r w:rsidR="00DF7ED8">
              <w:rPr>
                <w:rFonts w:ascii="Prompt" w:hAnsi="Prompt" w:cs="Prompt"/>
                <w:color w:val="000000" w:themeColor="text1"/>
                <w:lang w:val="en-SE"/>
              </w:rPr>
              <w:t>Q</w:t>
            </w:r>
          </w:p>
        </w:tc>
      </w:tr>
      <w:tr w:rsidR="00772240" w:rsidRPr="00EF7511" w14:paraId="150283E4" w14:textId="77777777" w:rsidTr="00A04F72">
        <w:trPr>
          <w:trHeight w:val="1320"/>
        </w:trPr>
        <w:tc>
          <w:tcPr>
            <w:tcW w:w="2708" w:type="dxa"/>
            <w:vAlign w:val="center"/>
          </w:tcPr>
          <w:p w14:paraId="50D565CA" w14:textId="30200474" w:rsidR="00772240" w:rsidRPr="00F536CD" w:rsidRDefault="00F536CD" w:rsidP="00422657">
            <w:pPr>
              <w:pStyle w:val="ThunderkickTableBody"/>
              <w:rPr>
                <w:rFonts w:ascii="Prompt" w:hAnsi="Prompt" w:cs="Prompt"/>
                <w:b/>
                <w:bCs/>
                <w:lang w:val="en-SE"/>
              </w:rPr>
            </w:pPr>
            <w:r>
              <w:rPr>
                <w:rFonts w:ascii="Prompt" w:hAnsi="Prompt" w:cs="Prompt"/>
                <w:b/>
                <w:bCs/>
                <w:lang w:val="en-SE"/>
              </w:rPr>
              <w:lastRenderedPageBreak/>
              <w:t>8</w:t>
            </w:r>
          </w:p>
        </w:tc>
        <w:tc>
          <w:tcPr>
            <w:tcW w:w="2835" w:type="dxa"/>
            <w:vAlign w:val="center"/>
          </w:tcPr>
          <w:p w14:paraId="25AEC882" w14:textId="24553F9F" w:rsidR="00772240" w:rsidRPr="005570C8" w:rsidRDefault="008910FC" w:rsidP="00422657">
            <w:pPr>
              <w:pStyle w:val="ThunderkickTableBody"/>
              <w:rPr>
                <w:rFonts w:ascii="Prompt" w:hAnsi="Prompt" w:cs="Prompt"/>
                <w:noProof/>
              </w:rPr>
            </w:pPr>
            <w:r w:rsidRPr="005570C8">
              <w:rPr>
                <w:rFonts w:ascii="Prompt" w:hAnsi="Prompt" w:cs="Prompt" w:hint="cs"/>
                <w:noProof/>
              </w:rPr>
              <w:drawing>
                <wp:inline distT="0" distB="0" distL="0" distR="0" wp14:anchorId="59471F6A" wp14:editId="6F6F3C69">
                  <wp:extent cx="1507599" cy="1656000"/>
                  <wp:effectExtent l="0" t="0" r="0" b="0"/>
                  <wp:docPr id="43" name="Picture 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7599" cy="16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  <w:vAlign w:val="center"/>
          </w:tcPr>
          <w:p w14:paraId="3D4ED9B3" w14:textId="20A509D0" w:rsidR="00772240" w:rsidRPr="006C7BD8" w:rsidRDefault="006C7BD8" w:rsidP="00422657">
            <w:pPr>
              <w:pStyle w:val="ThunderkickTableBody"/>
              <w:rPr>
                <w:rFonts w:ascii="Prompt" w:hAnsi="Prompt" w:cs="Prompt"/>
                <w:lang w:val="en-SE"/>
              </w:rPr>
            </w:pPr>
            <w:r w:rsidRPr="005570C8">
              <w:rPr>
                <w:rFonts w:ascii="Prompt" w:hAnsi="Prompt" w:cs="Prompt" w:hint="cs"/>
                <w:color w:val="000000" w:themeColor="text1"/>
              </w:rPr>
              <w:t xml:space="preserve">Low – </w:t>
            </w:r>
            <w:r w:rsidR="00DF7ED8">
              <w:rPr>
                <w:rFonts w:ascii="Prompt" w:hAnsi="Prompt" w:cs="Prompt"/>
                <w:color w:val="000000" w:themeColor="text1"/>
                <w:lang w:val="en-SE"/>
              </w:rPr>
              <w:t>J</w:t>
            </w:r>
          </w:p>
        </w:tc>
      </w:tr>
      <w:tr w:rsidR="006C7BD8" w:rsidRPr="00EF7511" w14:paraId="4C005B5B" w14:textId="77777777" w:rsidTr="00A04F72">
        <w:trPr>
          <w:trHeight w:val="1320"/>
        </w:trPr>
        <w:tc>
          <w:tcPr>
            <w:tcW w:w="2708" w:type="dxa"/>
            <w:vAlign w:val="center"/>
          </w:tcPr>
          <w:p w14:paraId="69D2C750" w14:textId="10F2AE58" w:rsidR="006C7BD8" w:rsidRPr="00F536CD" w:rsidRDefault="00F536CD" w:rsidP="006C7BD8">
            <w:pPr>
              <w:pStyle w:val="ThunderkickTableBody"/>
              <w:rPr>
                <w:rFonts w:ascii="Prompt" w:hAnsi="Prompt" w:cs="Prompt"/>
                <w:b/>
                <w:bCs/>
                <w:lang w:val="en-SE"/>
              </w:rPr>
            </w:pPr>
            <w:r>
              <w:rPr>
                <w:rFonts w:ascii="Prompt" w:hAnsi="Prompt" w:cs="Prompt"/>
                <w:b/>
                <w:bCs/>
                <w:lang w:val="en-SE"/>
              </w:rPr>
              <w:t>9</w:t>
            </w:r>
          </w:p>
        </w:tc>
        <w:tc>
          <w:tcPr>
            <w:tcW w:w="2835" w:type="dxa"/>
            <w:vAlign w:val="center"/>
          </w:tcPr>
          <w:p w14:paraId="56354784" w14:textId="42F9D0E7" w:rsidR="006C7BD8" w:rsidRPr="005570C8" w:rsidRDefault="006C7BD8" w:rsidP="006C7BD8">
            <w:pPr>
              <w:pStyle w:val="ThunderkickTableBody"/>
              <w:rPr>
                <w:rFonts w:ascii="Prompt" w:hAnsi="Prompt" w:cs="Prompt"/>
                <w:noProof/>
              </w:rPr>
            </w:pPr>
            <w:r w:rsidRPr="005570C8">
              <w:rPr>
                <w:rFonts w:ascii="Prompt" w:hAnsi="Prompt" w:cs="Prompt" w:hint="cs"/>
                <w:noProof/>
              </w:rPr>
              <w:drawing>
                <wp:inline distT="0" distB="0" distL="0" distR="0" wp14:anchorId="04D00BBB" wp14:editId="18262653">
                  <wp:extent cx="1507599" cy="1656000"/>
                  <wp:effectExtent l="0" t="0" r="0" b="0"/>
                  <wp:docPr id="37" name="Picture 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7599" cy="16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  <w:vAlign w:val="center"/>
          </w:tcPr>
          <w:p w14:paraId="55056BAB" w14:textId="6D5058F2" w:rsidR="006C7BD8" w:rsidRPr="005570C8" w:rsidRDefault="006C7BD8" w:rsidP="006C7BD8">
            <w:pPr>
              <w:pStyle w:val="ThunderkickTableBody"/>
              <w:rPr>
                <w:rFonts w:ascii="Prompt" w:hAnsi="Prompt" w:cs="Prompt"/>
                <w:color w:val="000000" w:themeColor="text1"/>
              </w:rPr>
            </w:pPr>
            <w:r w:rsidRPr="005570C8">
              <w:rPr>
                <w:rFonts w:ascii="Prompt" w:hAnsi="Prompt" w:cs="Prompt" w:hint="cs"/>
                <w:color w:val="000000" w:themeColor="text1"/>
              </w:rPr>
              <w:t xml:space="preserve">Low – </w:t>
            </w:r>
            <w:r w:rsidR="00DF7ED8">
              <w:rPr>
                <w:rFonts w:ascii="Prompt" w:hAnsi="Prompt" w:cs="Prompt"/>
                <w:color w:val="000000" w:themeColor="text1"/>
                <w:lang w:val="en-SE"/>
              </w:rPr>
              <w:t>10</w:t>
            </w:r>
          </w:p>
        </w:tc>
      </w:tr>
      <w:tr w:rsidR="006C7BD8" w:rsidRPr="00EF7511" w14:paraId="0C664E35" w14:textId="77777777" w:rsidTr="00A04F72">
        <w:trPr>
          <w:trHeight w:val="1320"/>
        </w:trPr>
        <w:tc>
          <w:tcPr>
            <w:tcW w:w="2708" w:type="dxa"/>
            <w:vAlign w:val="center"/>
          </w:tcPr>
          <w:p w14:paraId="3718E8B8" w14:textId="1654BACC" w:rsidR="006C7BD8" w:rsidRPr="00F536CD" w:rsidRDefault="00B46093" w:rsidP="006C7BD8">
            <w:pPr>
              <w:pStyle w:val="ThunderkickTableBody"/>
              <w:rPr>
                <w:rFonts w:ascii="Prompt" w:hAnsi="Prompt" w:cs="Prompt"/>
                <w:b/>
                <w:bCs/>
                <w:lang w:val="en-SE"/>
              </w:rPr>
            </w:pPr>
            <w:r>
              <w:rPr>
                <w:rFonts w:ascii="Prompt" w:hAnsi="Prompt" w:cs="Prompt"/>
                <w:b/>
                <w:bCs/>
                <w:lang w:val="en-SE"/>
              </w:rPr>
              <w:t>1</w:t>
            </w:r>
            <w:r w:rsidR="00F536CD">
              <w:rPr>
                <w:rFonts w:ascii="Prompt" w:hAnsi="Prompt" w:cs="Prompt"/>
                <w:b/>
                <w:bCs/>
                <w:lang w:val="en-SE"/>
              </w:rPr>
              <w:t>0</w:t>
            </w:r>
          </w:p>
        </w:tc>
        <w:tc>
          <w:tcPr>
            <w:tcW w:w="2835" w:type="dxa"/>
            <w:vAlign w:val="center"/>
          </w:tcPr>
          <w:p w14:paraId="51A4A399" w14:textId="6B95295C" w:rsidR="006C7BD8" w:rsidRPr="005570C8" w:rsidRDefault="006C7BD8" w:rsidP="006C7BD8">
            <w:pPr>
              <w:pStyle w:val="ThunderkickTableBody"/>
              <w:rPr>
                <w:rFonts w:ascii="Prompt" w:hAnsi="Prompt" w:cs="Prompt"/>
                <w:noProof/>
              </w:rPr>
            </w:pPr>
            <w:r w:rsidRPr="005570C8">
              <w:rPr>
                <w:rFonts w:ascii="Prompt" w:hAnsi="Prompt" w:cs="Prompt" w:hint="cs"/>
                <w:noProof/>
              </w:rPr>
              <w:drawing>
                <wp:inline distT="0" distB="0" distL="0" distR="0" wp14:anchorId="5460A542" wp14:editId="2C31F45B">
                  <wp:extent cx="1507599" cy="1656000"/>
                  <wp:effectExtent l="0" t="0" r="0" b="0"/>
                  <wp:docPr id="38" name="Picture 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7599" cy="16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  <w:vAlign w:val="center"/>
          </w:tcPr>
          <w:p w14:paraId="34250CBC" w14:textId="18B1C182" w:rsidR="006C7BD8" w:rsidRPr="005570C8" w:rsidRDefault="006C7BD8" w:rsidP="006C7BD8">
            <w:pPr>
              <w:pStyle w:val="ThunderkickTableBody"/>
              <w:rPr>
                <w:rFonts w:ascii="Prompt" w:hAnsi="Prompt" w:cs="Prompt"/>
                <w:color w:val="000000" w:themeColor="text1"/>
              </w:rPr>
            </w:pPr>
            <w:r w:rsidRPr="005570C8">
              <w:rPr>
                <w:rFonts w:ascii="Prompt" w:hAnsi="Prompt" w:cs="Prompt" w:hint="cs"/>
                <w:color w:val="000000" w:themeColor="text1"/>
              </w:rPr>
              <w:t xml:space="preserve">Low – </w:t>
            </w:r>
            <w:r w:rsidR="00DF7ED8">
              <w:rPr>
                <w:rFonts w:ascii="Prompt" w:hAnsi="Prompt" w:cs="Prompt"/>
                <w:color w:val="000000" w:themeColor="text1"/>
                <w:lang w:val="en-SE"/>
              </w:rPr>
              <w:t>9</w:t>
            </w:r>
          </w:p>
        </w:tc>
      </w:tr>
      <w:tr w:rsidR="006C7BD8" w:rsidRPr="00EF7511" w14:paraId="5AD5727F" w14:textId="77777777" w:rsidTr="00A04F72">
        <w:trPr>
          <w:trHeight w:val="1320"/>
        </w:trPr>
        <w:tc>
          <w:tcPr>
            <w:tcW w:w="2708" w:type="dxa"/>
            <w:vAlign w:val="center"/>
          </w:tcPr>
          <w:p w14:paraId="31130AE5" w14:textId="4172ECDB" w:rsidR="006C7BD8" w:rsidRPr="00F536CD" w:rsidRDefault="006C7BD8" w:rsidP="006C7BD8">
            <w:pPr>
              <w:pStyle w:val="ThunderkickTableBody"/>
              <w:rPr>
                <w:rFonts w:ascii="Prompt" w:hAnsi="Prompt" w:cs="Prompt"/>
                <w:b/>
                <w:bCs/>
                <w:lang w:val="en-SE"/>
              </w:rPr>
            </w:pPr>
            <w:r>
              <w:rPr>
                <w:rFonts w:ascii="Prompt" w:hAnsi="Prompt" w:cs="Prompt"/>
                <w:b/>
                <w:bCs/>
              </w:rPr>
              <w:t>1</w:t>
            </w:r>
            <w:r w:rsidR="00F536CD">
              <w:rPr>
                <w:rFonts w:ascii="Prompt" w:hAnsi="Prompt" w:cs="Prompt"/>
                <w:b/>
                <w:bCs/>
                <w:lang w:val="en-SE"/>
              </w:rPr>
              <w:t>1</w:t>
            </w:r>
          </w:p>
        </w:tc>
        <w:tc>
          <w:tcPr>
            <w:tcW w:w="2835" w:type="dxa"/>
            <w:vAlign w:val="center"/>
          </w:tcPr>
          <w:p w14:paraId="4295C8AF" w14:textId="77777777" w:rsidR="006C7BD8" w:rsidRPr="005570C8" w:rsidRDefault="006C7BD8" w:rsidP="006C7BD8">
            <w:pPr>
              <w:pStyle w:val="ThunderkickTableBody"/>
              <w:rPr>
                <w:rFonts w:ascii="Prompt" w:hAnsi="Prompt" w:cs="Prompt"/>
                <w:noProof/>
              </w:rPr>
            </w:pPr>
            <w:r w:rsidRPr="005570C8">
              <w:rPr>
                <w:rFonts w:ascii="Prompt" w:hAnsi="Prompt" w:cs="Prompt" w:hint="cs"/>
                <w:noProof/>
              </w:rPr>
              <w:drawing>
                <wp:inline distT="0" distB="0" distL="0" distR="0" wp14:anchorId="499650FF" wp14:editId="7EFFD146">
                  <wp:extent cx="1392022" cy="1656000"/>
                  <wp:effectExtent l="0" t="0" r="0" b="0"/>
                  <wp:docPr id="15" name="Picture 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022" cy="16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  <w:vAlign w:val="center"/>
          </w:tcPr>
          <w:p w14:paraId="0740C515" w14:textId="47C886A2" w:rsidR="006C7BD8" w:rsidRPr="006C7BD8" w:rsidRDefault="00200A51" w:rsidP="006C7BD8">
            <w:pPr>
              <w:pStyle w:val="ThunderkickTableBody"/>
              <w:rPr>
                <w:rFonts w:ascii="Prompt" w:hAnsi="Prompt" w:cs="Prompt"/>
                <w:lang w:val="en-SE"/>
              </w:rPr>
            </w:pPr>
            <w:r w:rsidRPr="00200A51">
              <w:rPr>
                <w:rFonts w:ascii="Prompt" w:hAnsi="Prompt" w:cs="Prompt"/>
                <w:color w:val="000000" w:themeColor="text1"/>
              </w:rPr>
              <w:t>Normal Wild Phoenix</w:t>
            </w:r>
          </w:p>
        </w:tc>
      </w:tr>
      <w:tr w:rsidR="006C7BD8" w:rsidRPr="00EF7511" w14:paraId="7BE33DC3" w14:textId="77777777" w:rsidTr="00A04F72">
        <w:trPr>
          <w:trHeight w:val="1320"/>
        </w:trPr>
        <w:tc>
          <w:tcPr>
            <w:tcW w:w="2708" w:type="dxa"/>
            <w:vAlign w:val="center"/>
          </w:tcPr>
          <w:p w14:paraId="26B8880E" w14:textId="0FE8D89D" w:rsidR="006C7BD8" w:rsidRPr="00F536CD" w:rsidRDefault="006C7BD8" w:rsidP="006C7BD8">
            <w:pPr>
              <w:pStyle w:val="ThunderkickTableBody"/>
              <w:rPr>
                <w:rFonts w:ascii="Prompt" w:hAnsi="Prompt" w:cs="Prompt"/>
                <w:b/>
                <w:bCs/>
                <w:lang w:val="en-SE"/>
              </w:rPr>
            </w:pPr>
            <w:r w:rsidRPr="00AB2391">
              <w:rPr>
                <w:rFonts w:ascii="Prompt" w:hAnsi="Prompt" w:cs="Prompt" w:hint="cs"/>
                <w:b/>
                <w:bCs/>
              </w:rPr>
              <w:lastRenderedPageBreak/>
              <w:t>1</w:t>
            </w:r>
            <w:r w:rsidR="00F536CD">
              <w:rPr>
                <w:rFonts w:ascii="Prompt" w:hAnsi="Prompt" w:cs="Prompt"/>
                <w:b/>
                <w:bCs/>
                <w:lang w:val="en-SE"/>
              </w:rPr>
              <w:t>2</w:t>
            </w:r>
          </w:p>
        </w:tc>
        <w:tc>
          <w:tcPr>
            <w:tcW w:w="2835" w:type="dxa"/>
            <w:vAlign w:val="center"/>
          </w:tcPr>
          <w:p w14:paraId="104852D6" w14:textId="36F4E4F8" w:rsidR="006C7BD8" w:rsidRPr="005570C8" w:rsidRDefault="006C7BD8" w:rsidP="006C7BD8">
            <w:pPr>
              <w:pStyle w:val="ThunderkickTableBody"/>
              <w:rPr>
                <w:rFonts w:ascii="Prompt" w:hAnsi="Prompt" w:cs="Prompt"/>
                <w:noProof/>
              </w:rPr>
            </w:pPr>
            <w:r w:rsidRPr="005570C8">
              <w:rPr>
                <w:rFonts w:ascii="Prompt" w:hAnsi="Prompt" w:cs="Prompt" w:hint="cs"/>
                <w:noProof/>
              </w:rPr>
              <w:drawing>
                <wp:inline distT="0" distB="0" distL="0" distR="0" wp14:anchorId="6C00BF47" wp14:editId="6E60F7CF">
                  <wp:extent cx="1494782" cy="1656000"/>
                  <wp:effectExtent l="0" t="0" r="0" b="0"/>
                  <wp:docPr id="36" name="Picture 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82" cy="16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  <w:vAlign w:val="center"/>
          </w:tcPr>
          <w:p w14:paraId="419E95BD" w14:textId="08283A45" w:rsidR="006C7BD8" w:rsidRPr="006C7BD8" w:rsidRDefault="00200A51" w:rsidP="006C7BD8">
            <w:pPr>
              <w:pStyle w:val="ThunderkickTableBody"/>
              <w:rPr>
                <w:rFonts w:ascii="Prompt" w:hAnsi="Prompt" w:cs="Prompt"/>
                <w:lang w:val="en-SE"/>
              </w:rPr>
            </w:pPr>
            <w:r w:rsidRPr="00200A51">
              <w:rPr>
                <w:rFonts w:ascii="Prompt" w:hAnsi="Prompt" w:cs="Prompt"/>
                <w:color w:val="000000" w:themeColor="text1"/>
                <w:lang w:val="en-SE"/>
              </w:rPr>
              <w:t>Walking Wild Fiery Phoenix</w:t>
            </w:r>
          </w:p>
        </w:tc>
      </w:tr>
      <w:tr w:rsidR="006C7BD8" w:rsidRPr="00EF7511" w14:paraId="72A25A3D" w14:textId="77777777" w:rsidTr="00A04F72">
        <w:trPr>
          <w:trHeight w:val="1320"/>
        </w:trPr>
        <w:tc>
          <w:tcPr>
            <w:tcW w:w="2708" w:type="dxa"/>
            <w:vAlign w:val="center"/>
          </w:tcPr>
          <w:p w14:paraId="40800CE0" w14:textId="634C32FD" w:rsidR="006C7BD8" w:rsidRPr="00F536CD" w:rsidRDefault="006C7BD8" w:rsidP="006C7BD8">
            <w:pPr>
              <w:pStyle w:val="ThunderkickTableBody"/>
              <w:rPr>
                <w:rFonts w:ascii="Prompt" w:hAnsi="Prompt" w:cs="Prompt"/>
                <w:b/>
                <w:bCs/>
                <w:lang w:val="en-SE"/>
              </w:rPr>
            </w:pPr>
            <w:r>
              <w:rPr>
                <w:rFonts w:ascii="Prompt" w:hAnsi="Prompt" w:cs="Prompt"/>
                <w:b/>
                <w:bCs/>
                <w:lang w:val="en-SE"/>
              </w:rPr>
              <w:t>1</w:t>
            </w:r>
            <w:r w:rsidR="00F536CD">
              <w:rPr>
                <w:rFonts w:ascii="Prompt" w:hAnsi="Prompt" w:cs="Prompt"/>
                <w:b/>
                <w:bCs/>
                <w:lang w:val="en-SE"/>
              </w:rPr>
              <w:t>3</w:t>
            </w:r>
          </w:p>
        </w:tc>
        <w:tc>
          <w:tcPr>
            <w:tcW w:w="2835" w:type="dxa"/>
            <w:vAlign w:val="center"/>
          </w:tcPr>
          <w:p w14:paraId="0B7ABC21" w14:textId="4AB27F2E" w:rsidR="006C7BD8" w:rsidRPr="005570C8" w:rsidRDefault="006C7BD8" w:rsidP="006C7BD8">
            <w:pPr>
              <w:pStyle w:val="ThunderkickTableBody"/>
              <w:rPr>
                <w:rFonts w:ascii="Prompt" w:hAnsi="Prompt" w:cs="Prompt"/>
                <w:noProof/>
              </w:rPr>
            </w:pPr>
            <w:r w:rsidRPr="005570C8">
              <w:rPr>
                <w:rFonts w:ascii="Prompt" w:hAnsi="Prompt" w:cs="Prompt" w:hint="cs"/>
                <w:noProof/>
              </w:rPr>
              <w:drawing>
                <wp:inline distT="0" distB="0" distL="0" distR="0" wp14:anchorId="3CC5DDA7" wp14:editId="14B35EBE">
                  <wp:extent cx="1292016" cy="1656000"/>
                  <wp:effectExtent l="0" t="0" r="0" b="0"/>
                  <wp:docPr id="1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2016" cy="16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  <w:vAlign w:val="center"/>
          </w:tcPr>
          <w:p w14:paraId="7E8FEDCA" w14:textId="19A7E426" w:rsidR="006C7BD8" w:rsidRDefault="00F536CD" w:rsidP="006C7BD8">
            <w:pPr>
              <w:pStyle w:val="ThunderkickTableBody"/>
              <w:rPr>
                <w:rFonts w:ascii="Prompt" w:hAnsi="Prompt" w:cs="Prompt"/>
                <w:color w:val="000000" w:themeColor="text1"/>
              </w:rPr>
            </w:pPr>
            <w:r>
              <w:rPr>
                <w:rFonts w:ascii="Prompt" w:hAnsi="Prompt" w:cs="Prompt"/>
                <w:color w:val="000000" w:themeColor="text1"/>
                <w:lang w:val="en-SE"/>
              </w:rPr>
              <w:t>Bonus Scatter</w:t>
            </w:r>
          </w:p>
        </w:tc>
      </w:tr>
    </w:tbl>
    <w:p w14:paraId="51311EC0" w14:textId="4A5322C4" w:rsidR="002D4C3D" w:rsidRDefault="002D4C3D" w:rsidP="0072615B">
      <w:pPr>
        <w:pStyle w:val="ThunderkickBody"/>
      </w:pPr>
      <w:r>
        <w:br w:type="page"/>
      </w:r>
    </w:p>
    <w:p w14:paraId="2E0BF8A2" w14:textId="77777777" w:rsidR="00BA5F0A" w:rsidRPr="005312D4" w:rsidRDefault="00BA5F0A" w:rsidP="00BA5F0A">
      <w:pPr>
        <w:pStyle w:val="Heading1"/>
        <w:numPr>
          <w:ilvl w:val="0"/>
          <w:numId w:val="12"/>
        </w:numPr>
        <w:rPr>
          <w:rFonts w:ascii="Prompt" w:hAnsi="Prompt" w:cs="Prompt"/>
          <w:sz w:val="40"/>
          <w:szCs w:val="40"/>
        </w:rPr>
      </w:pPr>
      <w:bookmarkStart w:id="51" w:name="_Toc105578727"/>
      <w:bookmarkStart w:id="52" w:name="_Toc106618486"/>
      <w:r>
        <w:rPr>
          <w:rFonts w:ascii="Prompt" w:hAnsi="Prompt" w:cs="Prompt"/>
          <w:sz w:val="40"/>
          <w:szCs w:val="40"/>
        </w:rPr>
        <w:lastRenderedPageBreak/>
        <w:t>FEATURE BUY</w:t>
      </w:r>
      <w:bookmarkEnd w:id="51"/>
      <w:bookmarkEnd w:id="52"/>
    </w:p>
    <w:p w14:paraId="5F5892C7" w14:textId="214C9DEC" w:rsidR="00AA304E" w:rsidRDefault="00AA304E" w:rsidP="00AA304E">
      <w:pPr>
        <w:pStyle w:val="ThunderkickBody"/>
        <w:rPr>
          <w:lang w:eastAsia="en-US"/>
        </w:rPr>
      </w:pPr>
      <w:r w:rsidRPr="00E66CE2">
        <w:rPr>
          <w:lang w:eastAsia="en-US"/>
        </w:rPr>
        <w:t xml:space="preserve">A feature buy option may be purchased at a cost that is a multiple of the current bet size. A purchase starts a spin with an outcome containing at least 3 Scatter symbols. Theoretical RTP is </w:t>
      </w:r>
      <w:r w:rsidRPr="00586729">
        <w:rPr>
          <w:lang w:eastAsia="en-US"/>
        </w:rPr>
        <w:t>9</w:t>
      </w:r>
      <w:r w:rsidRPr="00586729">
        <w:rPr>
          <w:lang w:val="en-SE" w:eastAsia="en-US"/>
        </w:rPr>
        <w:t>6.3</w:t>
      </w:r>
      <w:r w:rsidR="00586729">
        <w:rPr>
          <w:lang w:val="en-SE" w:eastAsia="en-US"/>
        </w:rPr>
        <w:t>3</w:t>
      </w:r>
      <w:r w:rsidRPr="00586729">
        <w:rPr>
          <w:lang w:eastAsia="en-US"/>
        </w:rPr>
        <w:t>%.</w:t>
      </w:r>
    </w:p>
    <w:p w14:paraId="6403CEB5" w14:textId="77777777" w:rsidR="00AA304E" w:rsidRDefault="00AA304E" w:rsidP="00AA304E">
      <w:pPr>
        <w:pStyle w:val="ThunderkickBody"/>
        <w:rPr>
          <w:lang w:eastAsia="en-US"/>
        </w:rPr>
      </w:pPr>
      <w:r>
        <w:rPr>
          <w:noProof/>
        </w:rPr>
        <w:drawing>
          <wp:inline distT="0" distB="0" distL="0" distR="0" wp14:anchorId="48F7AB06" wp14:editId="16C02FAE">
            <wp:extent cx="5148000" cy="54792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148000" cy="547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DDD9C" w14:textId="77777777" w:rsidR="00AA304E" w:rsidRDefault="00AA304E" w:rsidP="00AA304E">
      <w:pPr>
        <w:pStyle w:val="ThunderkickBody"/>
        <w:rPr>
          <w:lang w:eastAsia="en-US"/>
        </w:rPr>
      </w:pPr>
      <w:r w:rsidRPr="001421F1">
        <w:rPr>
          <w:lang w:eastAsia="en-US"/>
        </w:rPr>
        <w:t>All outcomes from a feature purchase pays according to the pay table and in relation to the bet size.</w:t>
      </w:r>
    </w:p>
    <w:p w14:paraId="71CB53B4" w14:textId="77777777" w:rsidR="00AA304E" w:rsidRDefault="00AA304E" w:rsidP="00AA304E">
      <w:pPr>
        <w:pStyle w:val="ThunderkickBody"/>
        <w:rPr>
          <w:lang w:eastAsia="en-US"/>
        </w:rPr>
      </w:pPr>
      <w:r w:rsidRPr="001421F1">
        <w:rPr>
          <w:lang w:eastAsia="en-US"/>
        </w:rPr>
        <w:t>The feature buy functionality may not be available in all markets.</w:t>
      </w:r>
    </w:p>
    <w:p w14:paraId="72698C25" w14:textId="20571CC6" w:rsidR="00AA304E" w:rsidRDefault="00AA304E" w:rsidP="00AA304E">
      <w:pPr>
        <w:pStyle w:val="ThunderkickBody"/>
      </w:pPr>
      <w:r>
        <w:rPr>
          <w:lang w:eastAsia="en-US"/>
        </w:rPr>
        <w:br w:type="page"/>
      </w:r>
    </w:p>
    <w:p w14:paraId="1024CDF1" w14:textId="4B3DF5F2" w:rsidR="00C3268C" w:rsidRPr="00D11F15" w:rsidRDefault="009B3587" w:rsidP="00C3268C">
      <w:pPr>
        <w:pStyle w:val="Heading1"/>
      </w:pPr>
      <w:bookmarkStart w:id="53" w:name="_Toc106618487"/>
      <w:r>
        <w:rPr>
          <w:rFonts w:ascii="Prompt" w:hAnsi="Prompt" w:cs="Prompt"/>
          <w:sz w:val="40"/>
          <w:szCs w:val="40"/>
        </w:rPr>
        <w:lastRenderedPageBreak/>
        <w:t>PAYOUT</w:t>
      </w:r>
      <w:bookmarkEnd w:id="53"/>
    </w:p>
    <w:p w14:paraId="08BCC14F" w14:textId="56139217" w:rsidR="00C3268C" w:rsidRPr="00C72DF6" w:rsidRDefault="0057206A" w:rsidP="00C72DF6">
      <w:pPr>
        <w:pStyle w:val="Heading2"/>
        <w:numPr>
          <w:ilvl w:val="1"/>
          <w:numId w:val="12"/>
        </w:numPr>
        <w:rPr>
          <w:rFonts w:ascii="Prompt Medium" w:hAnsi="Prompt Medium" w:cs="Prompt Medium"/>
          <w:sz w:val="32"/>
          <w:szCs w:val="32"/>
        </w:rPr>
      </w:pPr>
      <w:bookmarkStart w:id="54" w:name="_Toc367019342"/>
      <w:bookmarkStart w:id="55" w:name="_Toc8301479"/>
      <w:bookmarkStart w:id="56" w:name="_Toc14084636"/>
      <w:r w:rsidRPr="00EF7511">
        <w:rPr>
          <w:rFonts w:ascii="Prompt" w:hAnsi="Prompt" w:cs="Prompt" w:hint="cs"/>
        </w:rPr>
        <w:t xml:space="preserve"> </w:t>
      </w:r>
      <w:bookmarkStart w:id="57" w:name="_Toc106618488"/>
      <w:r w:rsidR="00CB1596" w:rsidRPr="00080189">
        <w:rPr>
          <w:rFonts w:ascii="Prompt Medium" w:hAnsi="Prompt Medium" w:cs="Prompt Medium" w:hint="cs"/>
          <w:sz w:val="32"/>
          <w:szCs w:val="32"/>
        </w:rPr>
        <w:t>Return to Player (RTP)</w:t>
      </w:r>
      <w:bookmarkEnd w:id="54"/>
      <w:bookmarkEnd w:id="55"/>
      <w:bookmarkEnd w:id="56"/>
      <w:bookmarkEnd w:id="57"/>
    </w:p>
    <w:p w14:paraId="271700D9" w14:textId="20755664" w:rsidR="00DF05DE" w:rsidRPr="00C72DF6" w:rsidRDefault="00CB1596" w:rsidP="0072615B">
      <w:pPr>
        <w:pStyle w:val="ThunderkickBody"/>
      </w:pPr>
      <w:r w:rsidRPr="002045FB">
        <w:rPr>
          <w:rFonts w:hint="cs"/>
        </w:rPr>
        <w:t xml:space="preserve">The theoretical player return percentage for </w:t>
      </w:r>
      <w:sdt>
        <w:sdtPr>
          <w:rPr>
            <w:rFonts w:hint="cs"/>
          </w:rPr>
          <w:alias w:val="Title"/>
          <w:id w:val="20785150"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EndPr/>
        <w:sdtContent>
          <w:r w:rsidR="00A72B05">
            <w:rPr>
              <w:rFonts w:hint="cs"/>
            </w:rPr>
            <w:t>Phoenix Paradise</w:t>
          </w:r>
        </w:sdtContent>
      </w:sdt>
      <w:r w:rsidRPr="00337744">
        <w:rPr>
          <w:rFonts w:hint="cs"/>
        </w:rPr>
        <w:t xml:space="preserve"> </w:t>
      </w:r>
      <w:r w:rsidRPr="00274B82">
        <w:rPr>
          <w:rFonts w:hint="cs"/>
        </w:rPr>
        <w:t>is</w:t>
      </w:r>
      <w:r w:rsidR="00083E8E" w:rsidRPr="00274B82">
        <w:rPr>
          <w:rFonts w:hint="cs"/>
        </w:rPr>
        <w:t xml:space="preserve"> </w:t>
      </w:r>
      <w:r w:rsidR="008B5936" w:rsidRPr="00274B82">
        <w:rPr>
          <w:lang w:val="en-SE"/>
        </w:rPr>
        <w:t>96.1</w:t>
      </w:r>
      <w:r w:rsidR="00274B82">
        <w:rPr>
          <w:lang w:val="en-SE"/>
        </w:rPr>
        <w:t>3</w:t>
      </w:r>
      <w:r w:rsidR="008B5936" w:rsidRPr="00274B82">
        <w:rPr>
          <w:lang w:val="en-SE"/>
        </w:rPr>
        <w:t>%.</w:t>
      </w:r>
      <w:r w:rsidR="00B511AD" w:rsidRPr="002045FB">
        <w:rPr>
          <w:rFonts w:hint="cs"/>
          <w:color w:val="000000" w:themeColor="text1"/>
        </w:rPr>
        <w:t xml:space="preserve"> </w:t>
      </w:r>
      <w:r w:rsidRPr="002045FB">
        <w:rPr>
          <w:rFonts w:hint="cs"/>
        </w:rPr>
        <w:t xml:space="preserve">There are no features or settings that the player can change that will affect the payout (i.e.: configurable number of pay </w:t>
      </w:r>
      <w:r w:rsidR="00592026" w:rsidRPr="002045FB">
        <w:rPr>
          <w:rFonts w:hint="cs"/>
        </w:rPr>
        <w:t>ways</w:t>
      </w:r>
      <w:r w:rsidRPr="002045FB">
        <w:rPr>
          <w:rFonts w:hint="cs"/>
        </w:rPr>
        <w:t xml:space="preserve"> or size of bet that will affect hit frequencies).</w:t>
      </w:r>
      <w:bookmarkStart w:id="58" w:name="_Toc367019343"/>
    </w:p>
    <w:p w14:paraId="5D97385A" w14:textId="26FB9574" w:rsidR="00C72DF6" w:rsidRPr="0072615B" w:rsidRDefault="00DF05DE" w:rsidP="0072615B">
      <w:pPr>
        <w:pStyle w:val="ThunderkickBody"/>
        <w:rPr>
          <w:b/>
          <w:bCs w:val="0"/>
        </w:rPr>
      </w:pPr>
      <w:r w:rsidRPr="0072615B">
        <w:rPr>
          <w:rFonts w:hint="cs"/>
          <w:b/>
          <w:bCs w:val="0"/>
        </w:rPr>
        <w:t>There is no progressive jackpot available for this game.</w:t>
      </w:r>
    </w:p>
    <w:p w14:paraId="1CA14681" w14:textId="77777777" w:rsidR="00C72DF6" w:rsidRDefault="00C72DF6" w:rsidP="0072615B">
      <w:pPr>
        <w:pStyle w:val="ThunderkickBody"/>
        <w:rPr>
          <w:rFonts w:eastAsiaTheme="minorHAnsi" w:cstheme="minorBidi"/>
          <w:szCs w:val="22"/>
          <w:lang w:eastAsia="en-US"/>
        </w:rPr>
      </w:pPr>
      <w:r>
        <w:br w:type="page"/>
      </w:r>
    </w:p>
    <w:bookmarkStart w:id="59" w:name="_Toc8301480"/>
    <w:bookmarkStart w:id="60" w:name="_Toc14084637"/>
    <w:bookmarkStart w:id="61" w:name="_Toc106618489"/>
    <w:bookmarkEnd w:id="58"/>
    <w:bookmarkEnd w:id="4"/>
    <w:p w14:paraId="1E4BCFBF" w14:textId="6C7D1CBA" w:rsidR="00496263" w:rsidRPr="00225865" w:rsidRDefault="000659E1" w:rsidP="00496263">
      <w:pPr>
        <w:pStyle w:val="Heading1"/>
        <w:rPr>
          <w:rFonts w:ascii="Prompt" w:hAnsi="Prompt" w:cs="Prompt"/>
          <w:sz w:val="40"/>
          <w:szCs w:val="40"/>
        </w:rPr>
      </w:pPr>
      <w:sdt>
        <w:sdtPr>
          <w:rPr>
            <w:rFonts w:ascii="Prompt" w:hAnsi="Prompt" w:cs="Prompt" w:hint="cs"/>
            <w:b/>
            <w:bCs/>
            <w:sz w:val="40"/>
            <w:szCs w:val="40"/>
          </w:rPr>
          <w:alias w:val="Title"/>
          <w:id w:val="20785151"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EndPr/>
        <w:sdtContent>
          <w:r w:rsidR="00A72B05">
            <w:rPr>
              <w:rFonts w:ascii="Prompt" w:hAnsi="Prompt" w:cs="Prompt" w:hint="cs"/>
              <w:b/>
              <w:bCs/>
              <w:sz w:val="40"/>
              <w:szCs w:val="40"/>
            </w:rPr>
            <w:t>Phoenix Paradise</w:t>
          </w:r>
        </w:sdtContent>
      </w:sdt>
      <w:r w:rsidR="007216D6" w:rsidRPr="00EF7511">
        <w:rPr>
          <w:rFonts w:ascii="Prompt" w:hAnsi="Prompt" w:cs="Prompt" w:hint="cs"/>
          <w:sz w:val="40"/>
          <w:szCs w:val="40"/>
        </w:rPr>
        <w:t xml:space="preserve"> </w:t>
      </w:r>
      <w:bookmarkEnd w:id="59"/>
      <w:bookmarkEnd w:id="60"/>
      <w:r w:rsidR="00496263">
        <w:rPr>
          <w:rFonts w:ascii="Prompt" w:hAnsi="Prompt" w:cs="Prompt"/>
          <w:sz w:val="40"/>
          <w:szCs w:val="40"/>
        </w:rPr>
        <w:t>GAME RULES</w:t>
      </w:r>
      <w:bookmarkEnd w:id="61"/>
      <w:r w:rsidR="00496263">
        <w:rPr>
          <w:rFonts w:ascii="Prompt" w:hAnsi="Prompt" w:cs="Prompt"/>
          <w:sz w:val="40"/>
          <w:szCs w:val="40"/>
        </w:rPr>
        <w:t xml:space="preserve"> </w:t>
      </w:r>
    </w:p>
    <w:p w14:paraId="2B257686" w14:textId="3D074D65" w:rsidR="002217CC" w:rsidRDefault="002217CC" w:rsidP="002217CC">
      <w:pPr>
        <w:pStyle w:val="ThunderkickBody"/>
      </w:pPr>
      <w:r>
        <w:t>Note: The Phoenix Paradise video slot is referred to as Phoenix Paradise, The Game or Game.</w:t>
      </w:r>
    </w:p>
    <w:p w14:paraId="6AA29981" w14:textId="04752653" w:rsidR="002217CC" w:rsidRDefault="002217CC" w:rsidP="002217CC">
      <w:pPr>
        <w:pStyle w:val="ThunderkickBody"/>
      </w:pPr>
      <w:r>
        <w:t xml:space="preserve">1.  Phoenix Paradise is a 3x5 video slot with 15 fixed pay lines. The game features Wilds, Wild </w:t>
      </w:r>
      <w:proofErr w:type="spellStart"/>
      <w:r>
        <w:t>Payline</w:t>
      </w:r>
      <w:proofErr w:type="spellEnd"/>
      <w:r>
        <w:t xml:space="preserve"> Multipliers, Mystery Wild Activation, Walking Wilds Feature and a Bonus Game with free spins and retriggers. The theoretical return to player is </w:t>
      </w:r>
      <w:r w:rsidR="00274B82" w:rsidRPr="00274B82">
        <w:rPr>
          <w:lang w:val="en-SE"/>
        </w:rPr>
        <w:t>96.1</w:t>
      </w:r>
      <w:r w:rsidR="00274B82">
        <w:rPr>
          <w:lang w:val="en-SE"/>
        </w:rPr>
        <w:t>3</w:t>
      </w:r>
      <w:r w:rsidR="00274B82" w:rsidRPr="00274B82">
        <w:rPr>
          <w:lang w:val="en-SE"/>
        </w:rPr>
        <w:t>%</w:t>
      </w:r>
      <w:r w:rsidRPr="00274B82">
        <w:t>.</w:t>
      </w:r>
    </w:p>
    <w:p w14:paraId="2AC6E57C" w14:textId="5A5CD5B4" w:rsidR="002217CC" w:rsidRDefault="002217CC" w:rsidP="002217CC">
      <w:pPr>
        <w:pStyle w:val="ThunderkickBody"/>
      </w:pPr>
      <w:r>
        <w:t>2. A game round is started with the action button and plays the game with the selected bet level.</w:t>
      </w:r>
    </w:p>
    <w:p w14:paraId="63D8CACC" w14:textId="488AD289" w:rsidR="002217CC" w:rsidRDefault="002217CC" w:rsidP="002217CC">
      <w:pPr>
        <w:pStyle w:val="ThunderkickBody"/>
      </w:pPr>
      <w:r>
        <w:t>3. Auto play plays the game automatically for the number of game rounds selected in the auto play page. This feature may not be available.</w:t>
      </w:r>
    </w:p>
    <w:p w14:paraId="1590652D" w14:textId="10BBBECB" w:rsidR="002217CC" w:rsidRDefault="002217CC" w:rsidP="002217CC">
      <w:pPr>
        <w:pStyle w:val="ThunderkickBody"/>
      </w:pPr>
      <w:r>
        <w:t>4. All game payout and win combinations are paid out according to the pay table.</w:t>
      </w:r>
    </w:p>
    <w:p w14:paraId="37465216" w14:textId="0D93303D" w:rsidR="002217CC" w:rsidRDefault="002217CC" w:rsidP="002217CC">
      <w:pPr>
        <w:pStyle w:val="ThunderkickBody"/>
      </w:pPr>
      <w:r>
        <w:t>5. All wins are presented and paid out in the selected currency.</w:t>
      </w:r>
    </w:p>
    <w:p w14:paraId="5106F58E" w14:textId="62AE5A5E" w:rsidR="002217CC" w:rsidRDefault="002217CC" w:rsidP="002217CC">
      <w:pPr>
        <w:pStyle w:val="ThunderkickBody"/>
      </w:pPr>
      <w:r>
        <w:t>6. Only the longest win per pay line is paid out, if in sequence from leftmost to right and in combinations according to the pay table.</w:t>
      </w:r>
    </w:p>
    <w:p w14:paraId="148F77F6" w14:textId="55CDA98E" w:rsidR="002217CC" w:rsidRDefault="002217CC" w:rsidP="002217CC">
      <w:pPr>
        <w:pStyle w:val="ThunderkickBody"/>
      </w:pPr>
      <w:r>
        <w:t>7. The Wild symbols substitute for all other symbols except the Scatter symbol.</w:t>
      </w:r>
    </w:p>
    <w:p w14:paraId="5EF9D595" w14:textId="77777777" w:rsidR="002217CC" w:rsidRDefault="002217CC" w:rsidP="002217CC">
      <w:pPr>
        <w:pStyle w:val="ThunderkickBody"/>
      </w:pPr>
      <w:r>
        <w:t xml:space="preserve">8. Wild </w:t>
      </w:r>
      <w:proofErr w:type="spellStart"/>
      <w:r>
        <w:t>Payline</w:t>
      </w:r>
      <w:proofErr w:type="spellEnd"/>
      <w:r>
        <w:t xml:space="preserve"> Multipliers: The Wild symbols substitutes for any other symbol except the scatter symbol.</w:t>
      </w:r>
    </w:p>
    <w:p w14:paraId="31839E54" w14:textId="77777777" w:rsidR="002217CC" w:rsidRDefault="002217CC" w:rsidP="002217CC">
      <w:pPr>
        <w:pStyle w:val="ThunderkickBody"/>
      </w:pPr>
      <w:r>
        <w:t>Any pay line including a Wild symbol will have a multiplier based on the number of wilds included in the pay line.</w:t>
      </w:r>
    </w:p>
    <w:p w14:paraId="5C4B5E20" w14:textId="1D5D6140" w:rsidR="002217CC" w:rsidRDefault="002217CC" w:rsidP="002217CC">
      <w:pPr>
        <w:pStyle w:val="ThunderkickBody"/>
      </w:pPr>
      <w:r>
        <w:t>1 Wild symbol in a pay line grants 2x multiplier.</w:t>
      </w:r>
      <w:r>
        <w:br/>
        <w:t>2 Wild symbols in a pay line grants an 4x multiplier.</w:t>
      </w:r>
      <w:r>
        <w:br/>
        <w:t>3 Wild symbols in a pay line grants an 8x multiplier.</w:t>
      </w:r>
      <w:r>
        <w:br/>
        <w:t>4 Wild symbols in a pay line grants a 16x multiplier.</w:t>
      </w:r>
      <w:r>
        <w:br/>
        <w:t>5 Wild symbols in a pay line grants a 32x multiplier.</w:t>
      </w:r>
    </w:p>
    <w:p w14:paraId="510AB2B0" w14:textId="22688B40" w:rsidR="002217CC" w:rsidRDefault="002217CC" w:rsidP="002217CC">
      <w:pPr>
        <w:pStyle w:val="ThunderkickBody"/>
      </w:pPr>
      <w:r>
        <w:t xml:space="preserve">9. Mystery Wild Activation: In the base game the Mystery Wild Activation feature could randomly trigger and transform all Wilds into Walking Wilds for the </w:t>
      </w:r>
      <w:proofErr w:type="spellStart"/>
      <w:r>
        <w:t>remaning</w:t>
      </w:r>
      <w:proofErr w:type="spellEnd"/>
      <w:r>
        <w:t xml:space="preserve"> of the </w:t>
      </w:r>
      <w:proofErr w:type="spellStart"/>
      <w:r>
        <w:t>gameround</w:t>
      </w:r>
      <w:proofErr w:type="spellEnd"/>
      <w:r>
        <w:t>. In the Bonus Game all Wild symbols are always Walking Wild symbols.</w:t>
      </w:r>
    </w:p>
    <w:p w14:paraId="22453D39" w14:textId="1FB2D62B" w:rsidR="002217CC" w:rsidRDefault="002217CC" w:rsidP="002217CC">
      <w:pPr>
        <w:pStyle w:val="ThunderkickBody"/>
      </w:pPr>
      <w:r>
        <w:t xml:space="preserve">10. Walking Wilds Feature: The Walking Wilds feature grants </w:t>
      </w:r>
      <w:proofErr w:type="spellStart"/>
      <w:r>
        <w:t>respins</w:t>
      </w:r>
      <w:proofErr w:type="spellEnd"/>
      <w:r>
        <w:t xml:space="preserve"> and will trigger when the Walking Wild symbol appears on any reel. For each </w:t>
      </w:r>
      <w:proofErr w:type="spellStart"/>
      <w:r>
        <w:t>respin</w:t>
      </w:r>
      <w:proofErr w:type="spellEnd"/>
      <w:r>
        <w:t xml:space="preserve"> the Walking Wild(s) will move 1 reel to the left, or if already on the leftmost reel they will disappear from the game area. The Walking Wild </w:t>
      </w:r>
      <w:proofErr w:type="spellStart"/>
      <w:r>
        <w:t>respins</w:t>
      </w:r>
      <w:proofErr w:type="spellEnd"/>
      <w:r>
        <w:t xml:space="preserve"> will continue until there are no more Walking Wilds left in the game area.</w:t>
      </w:r>
    </w:p>
    <w:p w14:paraId="24033520" w14:textId="2ACEE0C7" w:rsidR="002217CC" w:rsidRDefault="002217CC" w:rsidP="002217CC">
      <w:pPr>
        <w:pStyle w:val="ThunderkickBody"/>
      </w:pPr>
      <w:r>
        <w:lastRenderedPageBreak/>
        <w:t>11. When the Bonus meter is filled with 3 Scatter symbols the Bonus Game is won or retriggered, awarding 8 or 4 free spins respectively. The Bonus meter is reset between each spin and each free spin.</w:t>
      </w:r>
    </w:p>
    <w:p w14:paraId="3BE814B8" w14:textId="5D91EBC3" w:rsidR="002217CC" w:rsidRDefault="002217CC" w:rsidP="002217CC">
      <w:pPr>
        <w:pStyle w:val="ThunderkickBody"/>
      </w:pPr>
      <w:r>
        <w:t>12. The Bonus Game is played with the same bet as the spin that triggered the Bonus Game.</w:t>
      </w:r>
    </w:p>
    <w:p w14:paraId="417BA20B" w14:textId="41007CCE" w:rsidR="002217CC" w:rsidRDefault="002217CC" w:rsidP="002217CC">
      <w:pPr>
        <w:pStyle w:val="ThunderkickBody"/>
      </w:pPr>
      <w:r>
        <w:t>13. No bets can be altered during a game round.</w:t>
      </w:r>
    </w:p>
    <w:p w14:paraId="26336A31" w14:textId="5D46750C" w:rsidR="002217CC" w:rsidRDefault="002217CC" w:rsidP="002217CC">
      <w:pPr>
        <w:pStyle w:val="ThunderkickBody"/>
      </w:pPr>
      <w:r>
        <w:t>14. In the event of game malfunction all affected bets and pays are rendered void.</w:t>
      </w:r>
    </w:p>
    <w:p w14:paraId="759EA315" w14:textId="730540E5" w:rsidR="002217CC" w:rsidRDefault="002217CC" w:rsidP="002217CC">
      <w:pPr>
        <w:pStyle w:val="ThunderkickBody"/>
      </w:pPr>
      <w:r>
        <w:t>15. All wins during a game round are added and presented at the end of the game round.</w:t>
      </w:r>
    </w:p>
    <w:p w14:paraId="33F600CA" w14:textId="506F481E" w:rsidR="009B3D9A" w:rsidRDefault="002217CC" w:rsidP="002217CC">
      <w:pPr>
        <w:pStyle w:val="ThunderkickBody"/>
      </w:pPr>
      <w:r>
        <w:t xml:space="preserve">16. The maximum total bet multiplier for one game round is </w:t>
      </w:r>
      <w:r>
        <w:rPr>
          <w:lang w:val="en-SE"/>
        </w:rPr>
        <w:t>10000</w:t>
      </w:r>
      <w:r w:rsidR="0085161B">
        <w:rPr>
          <w:lang w:val="en-SE"/>
        </w:rPr>
        <w:t>x</w:t>
      </w:r>
      <w:r>
        <w:t>. If this limit is reached the game round will be terminated and no additional wins will be paid out.</w:t>
      </w:r>
    </w:p>
    <w:p w14:paraId="582E79C5" w14:textId="00BB2633" w:rsidR="002F18E9" w:rsidRPr="002F18E9" w:rsidRDefault="002F18E9" w:rsidP="002F18E9">
      <w:pPr>
        <w:pStyle w:val="ThunderkickBody"/>
        <w:rPr>
          <w:rFonts w:eastAsia="Calibri" w:cs="Prompt Light"/>
          <w:color w:val="000000" w:themeColor="text1"/>
          <w:lang/>
        </w:rPr>
      </w:pPr>
      <w:r w:rsidRPr="002F18E9">
        <w:rPr>
          <w:rFonts w:eastAsia="Calibri" w:cs="Prompt Light"/>
          <w:color w:val="000000" w:themeColor="text1"/>
          <w:lang/>
        </w:rPr>
        <w:t>17. A feature buy option may be purchased at a cost that is a multiple of the current bet size. A purchase starts a spin with an</w:t>
      </w:r>
      <w:r>
        <w:rPr>
          <w:rFonts w:eastAsia="Calibri" w:cs="Prompt Light"/>
          <w:color w:val="000000" w:themeColor="text1"/>
          <w:lang w:val="en-SE"/>
        </w:rPr>
        <w:t xml:space="preserve"> </w:t>
      </w:r>
      <w:r w:rsidRPr="002F18E9">
        <w:rPr>
          <w:rFonts w:eastAsia="Calibri" w:cs="Prompt Light"/>
          <w:color w:val="000000" w:themeColor="text1"/>
          <w:lang/>
        </w:rPr>
        <w:t>outcome containing at least 3 Scatter symbols. Theoretical RTP is 9</w:t>
      </w:r>
      <w:r w:rsidR="001647D8">
        <w:rPr>
          <w:rFonts w:eastAsia="Calibri" w:cs="Prompt Light"/>
          <w:color w:val="000000" w:themeColor="text1"/>
          <w:lang w:val="en-SE"/>
        </w:rPr>
        <w:t>6</w:t>
      </w:r>
      <w:r w:rsidRPr="002F18E9">
        <w:rPr>
          <w:rFonts w:eastAsia="Calibri" w:cs="Prompt Light"/>
          <w:color w:val="000000" w:themeColor="text1"/>
          <w:lang/>
        </w:rPr>
        <w:t>.33%. All outcomes from a feature purchase pays</w:t>
      </w:r>
      <w:r>
        <w:rPr>
          <w:rFonts w:eastAsia="Calibri" w:cs="Prompt Light"/>
          <w:color w:val="000000" w:themeColor="text1"/>
          <w:lang w:val="en-SE"/>
        </w:rPr>
        <w:t xml:space="preserve"> </w:t>
      </w:r>
      <w:r w:rsidRPr="002F18E9">
        <w:rPr>
          <w:rFonts w:eastAsia="Calibri" w:cs="Prompt Light"/>
          <w:color w:val="000000" w:themeColor="text1"/>
          <w:lang/>
        </w:rPr>
        <w:t>according to the pay table and in relation to the bet size. The feature buy functionality may not be available in all markets.</w:t>
      </w:r>
    </w:p>
    <w:sectPr w:rsidR="002F18E9" w:rsidRPr="002F18E9" w:rsidSect="00541A20">
      <w:footerReference w:type="default" r:id="rId45"/>
      <w:pgSz w:w="11907" w:h="16839" w:code="9"/>
      <w:pgMar w:top="1440" w:right="1440" w:bottom="1440" w:left="1440" w:header="737" w:footer="720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E9BCFD" w14:textId="77777777" w:rsidR="002E71AC" w:rsidRDefault="002E71AC" w:rsidP="006846F0">
      <w:r>
        <w:separator/>
      </w:r>
    </w:p>
    <w:p w14:paraId="54042F98" w14:textId="77777777" w:rsidR="002E71AC" w:rsidRDefault="002E71AC"/>
    <w:p w14:paraId="3FA2B375" w14:textId="77777777" w:rsidR="002E71AC" w:rsidRDefault="002E71AC"/>
  </w:endnote>
  <w:endnote w:type="continuationSeparator" w:id="0">
    <w:p w14:paraId="1B80B087" w14:textId="77777777" w:rsidR="002E71AC" w:rsidRDefault="002E71AC" w:rsidP="006846F0">
      <w:r>
        <w:continuationSeparator/>
      </w:r>
    </w:p>
    <w:p w14:paraId="3300F646" w14:textId="77777777" w:rsidR="002E71AC" w:rsidRDefault="002E71AC"/>
    <w:p w14:paraId="46F49CFE" w14:textId="77777777" w:rsidR="002E71AC" w:rsidRDefault="002E71A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etaPro-Bold">
    <w:altName w:val="Arial"/>
    <w:panose1 w:val="00000000000000000000"/>
    <w:charset w:val="00"/>
    <w:family w:val="swiss"/>
    <w:notTrueType/>
    <w:pitch w:val="variable"/>
    <w:sig w:usb0="A00002FF" w:usb1="4000207B" w:usb2="00000000" w:usb3="00000000" w:csb0="0000009F" w:csb1="00000000"/>
  </w:font>
  <w:font w:name="Prompt">
    <w:panose1 w:val="00000500000000000000"/>
    <w:charset w:val="00"/>
    <w:family w:val="auto"/>
    <w:pitch w:val="variable"/>
    <w:sig w:usb0="21000007" w:usb1="00000001" w:usb2="00000000" w:usb3="00000000" w:csb0="00010193" w:csb1="00000000"/>
    <w:embedRegular r:id="rId1" w:fontKey="{D4230C1B-C5CF-4DA9-B528-97CAB2261A1B}"/>
    <w:embedBold r:id="rId2" w:fontKey="{31C7A6A0-1AE8-4B7C-BBCE-01FDDC818A61}"/>
  </w:font>
  <w:font w:name="Prompt Medium">
    <w:panose1 w:val="00000600000000000000"/>
    <w:charset w:val="00"/>
    <w:family w:val="auto"/>
    <w:pitch w:val="variable"/>
    <w:sig w:usb0="21000007" w:usb1="00000001" w:usb2="00000000" w:usb3="00000000" w:csb0="00010193" w:csb1="00000000"/>
    <w:embedRegular r:id="rId3" w:fontKey="{3AF8946A-57A0-4B51-AE0F-277880993DFF}"/>
  </w:font>
  <w:font w:name="MetaPro-Medium">
    <w:altName w:val="Arial"/>
    <w:charset w:val="00"/>
    <w:family w:val="auto"/>
    <w:pitch w:val="variable"/>
    <w:sig w:usb0="800002AF" w:usb1="4000206B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4" w:fontKey="{539B9B4E-025D-42BA-B326-814F845A3C78}"/>
    <w:embedBold r:id="rId5" w:fontKey="{AC47F050-5395-489E-89B8-4B75BA4A9673}"/>
    <w:embedItalic r:id="rId6" w:fontKey="{93C48F2C-EF1C-4ED5-B27F-2AE8B4509A85}"/>
    <w:embedBoldItalic r:id="rId7" w:fontKey="{72504701-E9A8-47E4-9B96-0FEEF020597C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8" w:fontKey="{56B8A742-B0F3-4018-9D67-89CA70EF7B9A}"/>
    <w:embedBold r:id="rId9" w:fontKey="{F2383B95-B4F6-4150-BA6C-BEA95F1D10B2}"/>
    <w:embedItalic r:id="rId10" w:fontKey="{0A3D8750-541D-49DA-8E0F-C5753531ECA8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Prompt Light">
    <w:panose1 w:val="00000400000000000000"/>
    <w:charset w:val="00"/>
    <w:family w:val="auto"/>
    <w:pitch w:val="variable"/>
    <w:sig w:usb0="21000007" w:usb1="00000001" w:usb2="00000000" w:usb3="00000000" w:csb0="00010193" w:csb1="00000000"/>
    <w:embedRegular r:id="rId11" w:fontKey="{CF59DC29-8B8C-4DC3-8317-8BFE09C9D208}"/>
    <w:embedBold r:id="rId12" w:fontKey="{787DD48C-4A50-426E-BD19-1FDC3B833352}"/>
    <w:embedItalic r:id="rId13" w:fontKey="{5EAD4D69-98F7-42BA-93DB-6890284FC038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4" w:fontKey="{F2A880D6-51ED-440E-882F-A938F0A18CA2}"/>
  </w:font>
  <w:font w:name="MetaPro-Normal">
    <w:altName w:val="Arial"/>
    <w:charset w:val="00"/>
    <w:family w:val="auto"/>
    <w:pitch w:val="variable"/>
    <w:sig w:usb0="800002AF" w:usb1="4000206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yriad Pro">
    <w:altName w:val="Segoe UI"/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Lucida Console">
    <w:panose1 w:val="020B0609040504020204"/>
    <w:charset w:val="00"/>
    <w:family w:val="modern"/>
    <w:pitch w:val="fixed"/>
    <w:sig w:usb0="8000028F" w:usb1="00001800" w:usb2="00000000" w:usb3="00000000" w:csb0="0000001F" w:csb1="00000000"/>
    <w:embedRegular r:id="rId15" w:fontKey="{EE7FB64C-ECB8-4BC4-852F-2F0E66F6E01C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  <w:embedRegular r:id="rId16" w:fontKey="{AAEBF33E-75DB-4DB4-95C9-07BE5C7611FD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7" w:fontKey="{570DFE61-9DF8-46DD-A5F0-CAC2EF520557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1440254614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61A661F7" w14:textId="430827D1" w:rsidR="00724620" w:rsidRDefault="00724620" w:rsidP="00A311AB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7EF336B5" w14:textId="77777777" w:rsidR="008E0C23" w:rsidRDefault="008E0C23" w:rsidP="00724620">
    <w:pPr>
      <w:pStyle w:val="Footer"/>
      <w:ind w:right="360"/>
    </w:pPr>
  </w:p>
  <w:p w14:paraId="5386B198" w14:textId="77777777" w:rsidR="008E0C23" w:rsidRDefault="008E0C23"/>
  <w:p w14:paraId="7157E729" w14:textId="77777777" w:rsidR="008E0C23" w:rsidRDefault="008E0C23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  <w:color w:val="BFBFBF" w:themeColor="background1" w:themeShade="BF"/>
      </w:rPr>
      <w:id w:val="1696428644"/>
      <w:docPartObj>
        <w:docPartGallery w:val="Page Numbers (Bottom of Page)"/>
        <w:docPartUnique/>
      </w:docPartObj>
    </w:sdtPr>
    <w:sdtEndPr>
      <w:rPr>
        <w:rStyle w:val="PageNumber"/>
        <w:rFonts w:ascii="Prompt" w:hAnsi="Prompt" w:cs="Prompt" w:hint="cs"/>
        <w:sz w:val="18"/>
        <w:szCs w:val="18"/>
      </w:rPr>
    </w:sdtEndPr>
    <w:sdtContent>
      <w:p w14:paraId="575C45DB" w14:textId="77777777" w:rsidR="00E255FD" w:rsidRPr="00724620" w:rsidRDefault="00E255FD" w:rsidP="00A311AB">
        <w:pPr>
          <w:pStyle w:val="Footer"/>
          <w:framePr w:wrap="none" w:vAnchor="text" w:hAnchor="margin" w:xAlign="right" w:y="1"/>
          <w:rPr>
            <w:rStyle w:val="PageNumber"/>
            <w:rFonts w:ascii="Prompt" w:hAnsi="Prompt" w:cs="Prompt"/>
            <w:color w:val="BFBFBF" w:themeColor="background1" w:themeShade="BF"/>
            <w:sz w:val="18"/>
            <w:szCs w:val="18"/>
          </w:rPr>
        </w:pPr>
        <w:r w:rsidRPr="00724620">
          <w:rPr>
            <w:rStyle w:val="PageNumber"/>
            <w:rFonts w:ascii="Prompt" w:hAnsi="Prompt" w:cs="Prompt" w:hint="cs"/>
            <w:color w:val="BFBFBF" w:themeColor="background1" w:themeShade="BF"/>
            <w:sz w:val="18"/>
            <w:szCs w:val="18"/>
          </w:rPr>
          <w:fldChar w:fldCharType="begin"/>
        </w:r>
        <w:r w:rsidRPr="00724620">
          <w:rPr>
            <w:rStyle w:val="PageNumber"/>
            <w:rFonts w:ascii="Prompt" w:hAnsi="Prompt" w:cs="Prompt" w:hint="cs"/>
            <w:color w:val="BFBFBF" w:themeColor="background1" w:themeShade="BF"/>
            <w:sz w:val="18"/>
            <w:szCs w:val="18"/>
          </w:rPr>
          <w:instrText xml:space="preserve"> PAGE </w:instrText>
        </w:r>
        <w:r w:rsidRPr="00724620">
          <w:rPr>
            <w:rStyle w:val="PageNumber"/>
            <w:rFonts w:ascii="Prompt" w:hAnsi="Prompt" w:cs="Prompt" w:hint="cs"/>
            <w:color w:val="BFBFBF" w:themeColor="background1" w:themeShade="BF"/>
            <w:sz w:val="18"/>
            <w:szCs w:val="18"/>
          </w:rPr>
          <w:fldChar w:fldCharType="separate"/>
        </w:r>
        <w:r w:rsidRPr="00724620">
          <w:rPr>
            <w:rStyle w:val="PageNumber"/>
            <w:rFonts w:ascii="Prompt" w:hAnsi="Prompt" w:cs="Prompt" w:hint="cs"/>
            <w:noProof/>
            <w:color w:val="BFBFBF" w:themeColor="background1" w:themeShade="BF"/>
            <w:sz w:val="18"/>
            <w:szCs w:val="18"/>
          </w:rPr>
          <w:t>1</w:t>
        </w:r>
        <w:r w:rsidRPr="00724620">
          <w:rPr>
            <w:rStyle w:val="PageNumber"/>
            <w:rFonts w:ascii="Prompt" w:hAnsi="Prompt" w:cs="Prompt" w:hint="cs"/>
            <w:color w:val="BFBFBF" w:themeColor="background1" w:themeShade="BF"/>
            <w:sz w:val="18"/>
            <w:szCs w:val="18"/>
          </w:rPr>
          <w:fldChar w:fldCharType="end"/>
        </w:r>
      </w:p>
    </w:sdtContent>
  </w:sdt>
  <w:p w14:paraId="09F0B642" w14:textId="77777777" w:rsidR="00E255FD" w:rsidRDefault="00E255FD" w:rsidP="00724620">
    <w:pPr>
      <w:pStyle w:val="ThunderkickFooter"/>
      <w:ind w:right="360"/>
      <w:rPr>
        <w:rFonts w:ascii="Prompt" w:hAnsi="Prompt" w:cs="Prompt"/>
        <w:color w:val="BFBFBF" w:themeColor="background1" w:themeShade="BF"/>
        <w:sz w:val="18"/>
        <w:szCs w:val="18"/>
        <w:lang w:val="en-US"/>
      </w:rPr>
    </w:pPr>
    <w:r w:rsidRPr="00B0176E">
      <w:rPr>
        <w:rFonts w:ascii="Prompt" w:hAnsi="Prompt" w:cs="Prompt" w:hint="cs"/>
        <w:color w:val="BFBFBF" w:themeColor="background1" w:themeShade="BF"/>
        <w:sz w:val="18"/>
        <w:szCs w:val="18"/>
        <w:lang w:val="en-US"/>
      </w:rPr>
      <w:t>© 202</w:t>
    </w:r>
    <w:r w:rsidRPr="00B0176E">
      <w:rPr>
        <w:rFonts w:ascii="Prompt" w:hAnsi="Prompt" w:cs="Prompt"/>
        <w:color w:val="BFBFBF" w:themeColor="background1" w:themeShade="BF"/>
        <w:sz w:val="18"/>
        <w:szCs w:val="18"/>
        <w:lang w:val="en-US"/>
      </w:rPr>
      <w:t>2</w:t>
    </w:r>
    <w:r w:rsidRPr="00B0176E">
      <w:rPr>
        <w:rFonts w:ascii="Prompt" w:hAnsi="Prompt" w:cs="Prompt" w:hint="cs"/>
        <w:color w:val="BFBFBF" w:themeColor="background1" w:themeShade="BF"/>
        <w:sz w:val="18"/>
        <w:szCs w:val="18"/>
        <w:lang w:val="en-US"/>
      </w:rPr>
      <w:t xml:space="preserve"> </w:t>
    </w:r>
    <w:proofErr w:type="spellStart"/>
    <w:r w:rsidRPr="00B0176E">
      <w:rPr>
        <w:rFonts w:ascii="Prompt" w:hAnsi="Prompt" w:cs="Prompt" w:hint="cs"/>
        <w:color w:val="BFBFBF" w:themeColor="background1" w:themeShade="BF"/>
        <w:sz w:val="18"/>
        <w:szCs w:val="18"/>
        <w:lang w:val="en-US"/>
      </w:rPr>
      <w:t>Thunderkick</w:t>
    </w:r>
    <w:proofErr w:type="spellEnd"/>
    <w:r w:rsidRPr="00B0176E">
      <w:rPr>
        <w:rFonts w:ascii="Prompt" w:hAnsi="Prompt" w:cs="Prompt" w:hint="cs"/>
        <w:color w:val="BFBFBF" w:themeColor="background1" w:themeShade="BF"/>
        <w:sz w:val="18"/>
        <w:szCs w:val="18"/>
        <w:lang w:val="en-US"/>
      </w:rPr>
      <w:t xml:space="preserve"> Malta Ltd All rights reserved. </w:t>
    </w:r>
    <w:r w:rsidRPr="00724620">
      <w:rPr>
        <w:rFonts w:ascii="Prompt" w:hAnsi="Prompt" w:cs="Prompt" w:hint="cs"/>
        <w:color w:val="BFBFBF" w:themeColor="background1" w:themeShade="BF"/>
        <w:sz w:val="18"/>
        <w:szCs w:val="18"/>
        <w:lang w:val="en-US"/>
      </w:rPr>
      <w:tab/>
      <w:t xml:space="preserve"> </w:t>
    </w:r>
    <w:r w:rsidRPr="00724620">
      <w:rPr>
        <w:rFonts w:ascii="Prompt" w:hAnsi="Prompt" w:cs="Prompt" w:hint="cs"/>
        <w:color w:val="BFBFBF" w:themeColor="background1" w:themeShade="BF"/>
        <w:sz w:val="18"/>
        <w:szCs w:val="18"/>
        <w:lang w:val="en-US"/>
      </w:rPr>
      <w:tab/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F25ABE3" w14:textId="77777777" w:rsidR="002E71AC" w:rsidRDefault="002E71AC" w:rsidP="006846F0">
      <w:r>
        <w:separator/>
      </w:r>
    </w:p>
    <w:p w14:paraId="533FDDD5" w14:textId="77777777" w:rsidR="002E71AC" w:rsidRDefault="002E71AC"/>
    <w:p w14:paraId="542E2153" w14:textId="77777777" w:rsidR="002E71AC" w:rsidRDefault="002E71AC"/>
  </w:footnote>
  <w:footnote w:type="continuationSeparator" w:id="0">
    <w:p w14:paraId="7A6888F5" w14:textId="77777777" w:rsidR="002E71AC" w:rsidRDefault="002E71AC" w:rsidP="006846F0">
      <w:r>
        <w:continuationSeparator/>
      </w:r>
    </w:p>
    <w:p w14:paraId="175B2667" w14:textId="77777777" w:rsidR="002E71AC" w:rsidRDefault="002E71AC"/>
    <w:p w14:paraId="1EDCF996" w14:textId="77777777" w:rsidR="002E71AC" w:rsidRDefault="002E71AC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E67CBF" w14:textId="77777777" w:rsidR="008E0C23" w:rsidRDefault="008E0C23">
    <w:pPr>
      <w:pStyle w:val="Header"/>
    </w:pPr>
  </w:p>
  <w:p w14:paraId="5D4C79C3" w14:textId="77777777" w:rsidR="008E0C23" w:rsidRDefault="008E0C23"/>
  <w:p w14:paraId="59E80787" w14:textId="77777777" w:rsidR="008E0C23" w:rsidRDefault="008E0C23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w14:anchorId="6418ED46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231" type="#_x0000_t75" alt="A picture containing shape&#10;&#10;&#10;&#10;&#10;&#10;&#10;&#10;&#10;&#10;&#10;&#10;&#10;&#10;&#10;&#10;&#10;&#10;&#10;&#10;&#10;&#10;&#10;&#10;&#10;&#10;&#10;&#10;&#10;&#10;&#10;&#10;&#10;&#10;Description automatically generated" style="width:750.15pt;height:931.8pt;visibility:visible" o:bullet="t">
        <v:imagedata r:id="rId1" o:title="A picture containing shape&#10;&#10;&#10;&#10;&#10;&#10;&#10;&#10;&#10;&#10;&#10;&#10;&#10;&#10;&#10;&#10;&#10;&#10;&#10;&#10;&#10;&#10;&#10;&#10;&#10;&#10;&#10;&#10;&#10;&#10;&#10;&#10;&#10;&#10;Description automatically generated"/>
      </v:shape>
    </w:pict>
  </w:numPicBullet>
  <w:abstractNum w:abstractNumId="0" w15:restartNumberingAfterBreak="0">
    <w:nsid w:val="FFFFFF7C"/>
    <w:multiLevelType w:val="singleLevel"/>
    <w:tmpl w:val="98207C66"/>
    <w:lvl w:ilvl="0">
      <w:start w:val="1"/>
      <w:numFmt w:val="decimal"/>
      <w:pStyle w:val="ListNumb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BDFC011A"/>
    <w:lvl w:ilvl="0">
      <w:start w:val="1"/>
      <w:numFmt w:val="decimal"/>
      <w:pStyle w:val="ListNumb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BBF2CACE"/>
    <w:lvl w:ilvl="0">
      <w:start w:val="1"/>
      <w:numFmt w:val="decimal"/>
      <w:pStyle w:val="ListNumb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148EDDC8"/>
    <w:lvl w:ilvl="0">
      <w:start w:val="1"/>
      <w:numFmt w:val="decimal"/>
      <w:pStyle w:val="ListNumb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B03C594A"/>
    <w:lvl w:ilvl="0">
      <w:start w:val="1"/>
      <w:numFmt w:val="bullet"/>
      <w:pStyle w:val="ListBullet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BE6A80DA"/>
    <w:lvl w:ilvl="0">
      <w:start w:val="1"/>
      <w:numFmt w:val="bullet"/>
      <w:pStyle w:val="ListBullet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8B385B16"/>
    <w:lvl w:ilvl="0">
      <w:start w:val="1"/>
      <w:numFmt w:val="bullet"/>
      <w:pStyle w:val="ListBullet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25766DE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E1A8A4BA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180E58E0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2756472"/>
    <w:multiLevelType w:val="multilevel"/>
    <w:tmpl w:val="45AC52DE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9D27C6A"/>
    <w:multiLevelType w:val="multilevel"/>
    <w:tmpl w:val="82D237A8"/>
    <w:lvl w:ilvl="0">
      <w:start w:val="1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0C3D35A8"/>
    <w:multiLevelType w:val="multilevel"/>
    <w:tmpl w:val="7E22835C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0D6A4C3B"/>
    <w:multiLevelType w:val="multilevel"/>
    <w:tmpl w:val="8B9659F8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12D057BD"/>
    <w:multiLevelType w:val="multilevel"/>
    <w:tmpl w:val="53DC7D84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1AF023A5"/>
    <w:multiLevelType w:val="multilevel"/>
    <w:tmpl w:val="46B60B8A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1F110193"/>
    <w:multiLevelType w:val="multilevel"/>
    <w:tmpl w:val="33AE28A8"/>
    <w:lvl w:ilvl="0">
      <w:start w:val="1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210B5E33"/>
    <w:multiLevelType w:val="multilevel"/>
    <w:tmpl w:val="145EB0BC"/>
    <w:lvl w:ilvl="0">
      <w:start w:val="1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2CA56C58"/>
    <w:multiLevelType w:val="multilevel"/>
    <w:tmpl w:val="8444BD4E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2CF57E7B"/>
    <w:multiLevelType w:val="multilevel"/>
    <w:tmpl w:val="09729F14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30D23651"/>
    <w:multiLevelType w:val="multilevel"/>
    <w:tmpl w:val="1682D72A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320B0300"/>
    <w:multiLevelType w:val="multilevel"/>
    <w:tmpl w:val="82DE00E2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32D71CA1"/>
    <w:multiLevelType w:val="multilevel"/>
    <w:tmpl w:val="0406963A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348A474C"/>
    <w:multiLevelType w:val="multilevel"/>
    <w:tmpl w:val="DB061E8C"/>
    <w:styleLink w:val="ThunderkickMultiList"/>
    <w:lvl w:ilvl="0">
      <w:start w:val="1"/>
      <w:numFmt w:val="decimal"/>
      <w:suff w:val="space"/>
      <w:lvlText w:val="%1"/>
      <w:lvlJc w:val="right"/>
      <w:pPr>
        <w:ind w:left="0" w:firstLine="0"/>
      </w:pPr>
      <w:rPr>
        <w:rFonts w:ascii="MetaPro-Bold" w:hAnsi="MetaPro-Bold" w:hint="default"/>
        <w:sz w:val="32"/>
      </w:rPr>
    </w:lvl>
    <w:lvl w:ilvl="1">
      <w:start w:val="1"/>
      <w:numFmt w:val="decimal"/>
      <w:suff w:val="space"/>
      <w:lvlText w:val="%1.%2"/>
      <w:lvlJc w:val="right"/>
      <w:pPr>
        <w:ind w:left="0" w:firstLine="144"/>
      </w:pPr>
      <w:rPr>
        <w:rFonts w:ascii="MetaPro-Bold" w:hAnsi="MetaPro-Bold" w:hint="default"/>
        <w:b w:val="0"/>
        <w:i w:val="0"/>
        <w:sz w:val="26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4" w15:restartNumberingAfterBreak="0">
    <w:nsid w:val="34AF6C0A"/>
    <w:multiLevelType w:val="multilevel"/>
    <w:tmpl w:val="13ECA19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377B28A2"/>
    <w:multiLevelType w:val="multilevel"/>
    <w:tmpl w:val="ECEA51D2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37A85E54"/>
    <w:multiLevelType w:val="multilevel"/>
    <w:tmpl w:val="EDFC7CA2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38990C82"/>
    <w:multiLevelType w:val="multilevel"/>
    <w:tmpl w:val="2F461748"/>
    <w:lvl w:ilvl="0">
      <w:start w:val="1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3FFB53C5"/>
    <w:multiLevelType w:val="multilevel"/>
    <w:tmpl w:val="C99CF950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43D050AF"/>
    <w:multiLevelType w:val="multilevel"/>
    <w:tmpl w:val="21AC434E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48E300DE"/>
    <w:multiLevelType w:val="multilevel"/>
    <w:tmpl w:val="07441304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54A33A19"/>
    <w:multiLevelType w:val="multilevel"/>
    <w:tmpl w:val="000C4E66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 w15:restartNumberingAfterBreak="0">
    <w:nsid w:val="552B0F6B"/>
    <w:multiLevelType w:val="hybridMultilevel"/>
    <w:tmpl w:val="8CD8A6B8"/>
    <w:lvl w:ilvl="0" w:tplc="8B92EBBA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53229A1"/>
    <w:multiLevelType w:val="multilevel"/>
    <w:tmpl w:val="D8A8232C"/>
    <w:lvl w:ilvl="0">
      <w:start w:val="1"/>
      <w:numFmt w:val="decimal"/>
      <w:pStyle w:val="Heading1"/>
      <w:lvlText w:val="%1"/>
      <w:lvlJc w:val="right"/>
      <w:pPr>
        <w:tabs>
          <w:tab w:val="num" w:pos="144"/>
        </w:tabs>
        <w:ind w:left="0" w:hanging="144"/>
      </w:pPr>
      <w:rPr>
        <w:rFonts w:ascii="Prompt" w:hAnsi="Prompt" w:cs="Prompt" w:hint="cs"/>
        <w:sz w:val="40"/>
        <w:szCs w:val="40"/>
      </w:rPr>
    </w:lvl>
    <w:lvl w:ilvl="1">
      <w:start w:val="1"/>
      <w:numFmt w:val="decimal"/>
      <w:pStyle w:val="Heading2"/>
      <w:lvlText w:val="%1.%2"/>
      <w:lvlJc w:val="right"/>
      <w:pPr>
        <w:tabs>
          <w:tab w:val="num" w:pos="144"/>
        </w:tabs>
        <w:ind w:left="0" w:firstLine="0"/>
      </w:pPr>
      <w:rPr>
        <w:rFonts w:ascii="Prompt Medium" w:hAnsi="Prompt Medium" w:cs="Prompt Medium" w:hint="cs"/>
        <w:b w:val="0"/>
        <w:bCs w:val="0"/>
        <w:i w:val="0"/>
        <w:iCs w:val="0"/>
        <w:sz w:val="32"/>
        <w:szCs w:val="32"/>
      </w:rPr>
    </w:lvl>
    <w:lvl w:ilvl="2">
      <w:start w:val="1"/>
      <w:numFmt w:val="decimal"/>
      <w:pStyle w:val="Heading3"/>
      <w:lvlText w:val="%1.%2.%3"/>
      <w:lvlJc w:val="right"/>
      <w:pPr>
        <w:tabs>
          <w:tab w:val="num" w:pos="144"/>
        </w:tabs>
        <w:ind w:left="-144" w:firstLine="144"/>
      </w:pPr>
      <w:rPr>
        <w:rFonts w:hint="default"/>
      </w:rPr>
    </w:lvl>
    <w:lvl w:ilvl="3">
      <w:start w:val="1"/>
      <w:numFmt w:val="decimal"/>
      <w:pStyle w:val="Heading4"/>
      <w:lvlText w:val="%1.%2.%3.%4"/>
      <w:lvlJc w:val="right"/>
      <w:pPr>
        <w:tabs>
          <w:tab w:val="num" w:pos="432"/>
        </w:tabs>
        <w:ind w:left="0" w:firstLine="28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4" w15:restartNumberingAfterBreak="0">
    <w:nsid w:val="567763D3"/>
    <w:multiLevelType w:val="multilevel"/>
    <w:tmpl w:val="BBDEDBAC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58225E8B"/>
    <w:multiLevelType w:val="multilevel"/>
    <w:tmpl w:val="85ACBE50"/>
    <w:lvl w:ilvl="0">
      <w:start w:val="1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5CE32818"/>
    <w:multiLevelType w:val="multilevel"/>
    <w:tmpl w:val="B682475A"/>
    <w:lvl w:ilvl="0">
      <w:start w:val="1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 w15:restartNumberingAfterBreak="0">
    <w:nsid w:val="5DF004D1"/>
    <w:multiLevelType w:val="multilevel"/>
    <w:tmpl w:val="EDBE2FB6"/>
    <w:lvl w:ilvl="0">
      <w:start w:val="1"/>
      <w:numFmt w:val="decimal"/>
      <w:lvlText w:val="%1"/>
      <w:lvlJc w:val="left"/>
      <w:pPr>
        <w:ind w:left="288" w:hanging="288"/>
      </w:pPr>
      <w:rPr>
        <w:rFonts w:ascii="MetaPro-Medium" w:hAnsi="MetaPro-Medium" w:hint="default"/>
        <w:sz w:val="28"/>
      </w:rPr>
    </w:lvl>
    <w:lvl w:ilvl="1">
      <w:start w:val="1"/>
      <w:numFmt w:val="decimalZero"/>
      <w:lvlText w:val="%1.%2"/>
      <w:lvlJc w:val="left"/>
      <w:pPr>
        <w:ind w:left="576" w:hanging="576"/>
      </w:pPr>
      <w:rPr>
        <w:rFonts w:ascii="MetaPro-Medium" w:hAnsi="MetaPro-Medium" w:hint="default"/>
        <w:sz w:val="22"/>
      </w:rPr>
    </w:lvl>
    <w:lvl w:ilvl="2">
      <w:start w:val="1"/>
      <w:numFmt w:val="lowerLetter"/>
      <w:lvlText w:val="(%3)"/>
      <w:lvlJc w:val="left"/>
      <w:pPr>
        <w:ind w:left="720" w:hanging="432"/>
      </w:pPr>
      <w:rPr>
        <w:rFonts w:hint="default"/>
      </w:rPr>
    </w:lvl>
    <w:lvl w:ilvl="3">
      <w:start w:val="1"/>
      <w:numFmt w:val="lowerRoman"/>
      <w:lvlText w:val="(%4)"/>
      <w:lvlJc w:val="right"/>
      <w:pPr>
        <w:ind w:left="864" w:hanging="144"/>
      </w:pPr>
      <w:rPr>
        <w:rFonts w:hint="default"/>
      </w:rPr>
    </w:lvl>
    <w:lvl w:ilvl="4">
      <w:start w:val="1"/>
      <w:numFmt w:val="decimal"/>
      <w:lvlText w:val="%5)"/>
      <w:lvlJc w:val="left"/>
      <w:pPr>
        <w:ind w:left="1008" w:hanging="432"/>
      </w:pPr>
      <w:rPr>
        <w:rFonts w:hint="default"/>
      </w:rPr>
    </w:lvl>
    <w:lvl w:ilvl="5">
      <w:start w:val="1"/>
      <w:numFmt w:val="lowerLetter"/>
      <w:pStyle w:val="Heading6"/>
      <w:lvlText w:val="%6)"/>
      <w:lvlJc w:val="left"/>
      <w:pPr>
        <w:ind w:left="1152" w:hanging="432"/>
      </w:pPr>
      <w:rPr>
        <w:rFonts w:hint="default"/>
      </w:rPr>
    </w:lvl>
    <w:lvl w:ilvl="6">
      <w:start w:val="1"/>
      <w:numFmt w:val="lowerRoman"/>
      <w:pStyle w:val="Heading7"/>
      <w:lvlText w:val="%7)"/>
      <w:lvlJc w:val="right"/>
      <w:pPr>
        <w:ind w:left="1296" w:hanging="288"/>
      </w:pPr>
      <w:rPr>
        <w:rFonts w:hint="default"/>
      </w:rPr>
    </w:lvl>
    <w:lvl w:ilvl="7">
      <w:start w:val="1"/>
      <w:numFmt w:val="lowerLetter"/>
      <w:pStyle w:val="Heading8"/>
      <w:lvlText w:val="%8."/>
      <w:lvlJc w:val="left"/>
      <w:pPr>
        <w:ind w:left="1440" w:hanging="432"/>
      </w:pPr>
      <w:rPr>
        <w:rFonts w:hint="default"/>
      </w:rPr>
    </w:lvl>
    <w:lvl w:ilvl="8">
      <w:start w:val="1"/>
      <w:numFmt w:val="lowerRoman"/>
      <w:pStyle w:val="Heading9"/>
      <w:lvlText w:val="%9."/>
      <w:lvlJc w:val="right"/>
      <w:pPr>
        <w:ind w:left="1584" w:hanging="144"/>
      </w:pPr>
      <w:rPr>
        <w:rFonts w:hint="default"/>
      </w:rPr>
    </w:lvl>
  </w:abstractNum>
  <w:abstractNum w:abstractNumId="38" w15:restartNumberingAfterBreak="0">
    <w:nsid w:val="5F417C17"/>
    <w:multiLevelType w:val="multilevel"/>
    <w:tmpl w:val="86D88492"/>
    <w:lvl w:ilvl="0">
      <w:start w:val="1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619671EC"/>
    <w:multiLevelType w:val="multilevel"/>
    <w:tmpl w:val="672A4CCA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67562661"/>
    <w:multiLevelType w:val="multilevel"/>
    <w:tmpl w:val="47980D0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 w15:restartNumberingAfterBreak="0">
    <w:nsid w:val="69BD4F56"/>
    <w:multiLevelType w:val="multilevel"/>
    <w:tmpl w:val="CDE8C03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 w15:restartNumberingAfterBreak="0">
    <w:nsid w:val="739D2475"/>
    <w:multiLevelType w:val="multilevel"/>
    <w:tmpl w:val="B39E3A94"/>
    <w:lvl w:ilvl="0">
      <w:start w:val="1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3" w15:restartNumberingAfterBreak="0">
    <w:nsid w:val="74441D65"/>
    <w:multiLevelType w:val="multilevel"/>
    <w:tmpl w:val="BB4AB326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 w15:restartNumberingAfterBreak="0">
    <w:nsid w:val="7BF37BBC"/>
    <w:multiLevelType w:val="multilevel"/>
    <w:tmpl w:val="7376E66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5" w15:restartNumberingAfterBreak="0">
    <w:nsid w:val="7F9F4CD2"/>
    <w:multiLevelType w:val="multilevel"/>
    <w:tmpl w:val="96FEFAEC"/>
    <w:lvl w:ilvl="0">
      <w:start w:val="1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944196018">
    <w:abstractNumId w:val="9"/>
  </w:num>
  <w:num w:numId="2" w16cid:durableId="1436175608">
    <w:abstractNumId w:val="7"/>
  </w:num>
  <w:num w:numId="3" w16cid:durableId="1210145979">
    <w:abstractNumId w:val="6"/>
  </w:num>
  <w:num w:numId="4" w16cid:durableId="367684852">
    <w:abstractNumId w:val="5"/>
  </w:num>
  <w:num w:numId="5" w16cid:durableId="1285622741">
    <w:abstractNumId w:val="4"/>
  </w:num>
  <w:num w:numId="6" w16cid:durableId="76364907">
    <w:abstractNumId w:val="8"/>
  </w:num>
  <w:num w:numId="7" w16cid:durableId="1626505073">
    <w:abstractNumId w:val="3"/>
  </w:num>
  <w:num w:numId="8" w16cid:durableId="758329101">
    <w:abstractNumId w:val="2"/>
  </w:num>
  <w:num w:numId="9" w16cid:durableId="934360950">
    <w:abstractNumId w:val="1"/>
  </w:num>
  <w:num w:numId="10" w16cid:durableId="612056861">
    <w:abstractNumId w:val="0"/>
  </w:num>
  <w:num w:numId="11" w16cid:durableId="544757386">
    <w:abstractNumId w:val="37"/>
  </w:num>
  <w:num w:numId="12" w16cid:durableId="755175601">
    <w:abstractNumId w:val="33"/>
  </w:num>
  <w:num w:numId="13" w16cid:durableId="1958020908">
    <w:abstractNumId w:val="23"/>
  </w:num>
  <w:num w:numId="14" w16cid:durableId="1321956498">
    <w:abstractNumId w:val="33"/>
  </w:num>
  <w:num w:numId="15" w16cid:durableId="2056003491">
    <w:abstractNumId w:val="32"/>
  </w:num>
  <w:num w:numId="16" w16cid:durableId="2027166930">
    <w:abstractNumId w:val="40"/>
  </w:num>
  <w:num w:numId="17" w16cid:durableId="244849828">
    <w:abstractNumId w:val="39"/>
  </w:num>
  <w:num w:numId="18" w16cid:durableId="220942038">
    <w:abstractNumId w:val="30"/>
  </w:num>
  <w:num w:numId="19" w16cid:durableId="68426709">
    <w:abstractNumId w:val="26"/>
  </w:num>
  <w:num w:numId="20" w16cid:durableId="695038986">
    <w:abstractNumId w:val="31"/>
  </w:num>
  <w:num w:numId="21" w16cid:durableId="1885672676">
    <w:abstractNumId w:val="28"/>
  </w:num>
  <w:num w:numId="22" w16cid:durableId="1836798518">
    <w:abstractNumId w:val="18"/>
  </w:num>
  <w:num w:numId="23" w16cid:durableId="626201806">
    <w:abstractNumId w:val="19"/>
  </w:num>
  <w:num w:numId="24" w16cid:durableId="149714087">
    <w:abstractNumId w:val="29"/>
  </w:num>
  <w:num w:numId="25" w16cid:durableId="1061709915">
    <w:abstractNumId w:val="12"/>
  </w:num>
  <w:num w:numId="26" w16cid:durableId="886599218">
    <w:abstractNumId w:val="13"/>
  </w:num>
  <w:num w:numId="27" w16cid:durableId="460534934">
    <w:abstractNumId w:val="45"/>
  </w:num>
  <w:num w:numId="28" w16cid:durableId="1447431250">
    <w:abstractNumId w:val="27"/>
  </w:num>
  <w:num w:numId="29" w16cid:durableId="5326209">
    <w:abstractNumId w:val="11"/>
  </w:num>
  <w:num w:numId="30" w16cid:durableId="2049648067">
    <w:abstractNumId w:val="24"/>
  </w:num>
  <w:num w:numId="31" w16cid:durableId="902326076">
    <w:abstractNumId w:val="22"/>
  </w:num>
  <w:num w:numId="32" w16cid:durableId="1579170479">
    <w:abstractNumId w:val="21"/>
  </w:num>
  <w:num w:numId="33" w16cid:durableId="605889223">
    <w:abstractNumId w:val="10"/>
  </w:num>
  <w:num w:numId="34" w16cid:durableId="726025897">
    <w:abstractNumId w:val="20"/>
  </w:num>
  <w:num w:numId="35" w16cid:durableId="2069766739">
    <w:abstractNumId w:val="41"/>
  </w:num>
  <w:num w:numId="36" w16cid:durableId="2085687919">
    <w:abstractNumId w:val="43"/>
  </w:num>
  <w:num w:numId="37" w16cid:durableId="250822791">
    <w:abstractNumId w:val="34"/>
  </w:num>
  <w:num w:numId="38" w16cid:durableId="1661345694">
    <w:abstractNumId w:val="14"/>
  </w:num>
  <w:num w:numId="39" w16cid:durableId="1709526290">
    <w:abstractNumId w:val="25"/>
  </w:num>
  <w:num w:numId="40" w16cid:durableId="1051079481">
    <w:abstractNumId w:val="15"/>
  </w:num>
  <w:num w:numId="41" w16cid:durableId="1640960503">
    <w:abstractNumId w:val="17"/>
  </w:num>
  <w:num w:numId="42" w16cid:durableId="606691337">
    <w:abstractNumId w:val="42"/>
  </w:num>
  <w:num w:numId="43" w16cid:durableId="1083533166">
    <w:abstractNumId w:val="38"/>
  </w:num>
  <w:num w:numId="44" w16cid:durableId="2031375181">
    <w:abstractNumId w:val="35"/>
  </w:num>
  <w:num w:numId="45" w16cid:durableId="1494947603">
    <w:abstractNumId w:val="36"/>
  </w:num>
  <w:num w:numId="46" w16cid:durableId="60372223">
    <w:abstractNumId w:val="16"/>
  </w:num>
  <w:num w:numId="47" w16cid:durableId="1772235229">
    <w:abstractNumId w:val="44"/>
  </w:num>
  <w:num w:numId="48" w16cid:durableId="887182652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 w16cid:durableId="125241408">
    <w:abstractNumId w:val="33"/>
  </w:num>
  <w:num w:numId="50" w16cid:durableId="2134858658">
    <w:abstractNumId w:val="33"/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embedTrueTypeFonts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33793" fill="f" fillcolor="white" strokecolor="none [2404]">
      <v:fill color="white" on="f"/>
      <v:stroke color="none [2404]" weight="1pt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A138DC"/>
    <w:rsid w:val="000011D0"/>
    <w:rsid w:val="000022FF"/>
    <w:rsid w:val="00003167"/>
    <w:rsid w:val="00004BED"/>
    <w:rsid w:val="00004C83"/>
    <w:rsid w:val="00004CF9"/>
    <w:rsid w:val="0000503C"/>
    <w:rsid w:val="00005497"/>
    <w:rsid w:val="00005721"/>
    <w:rsid w:val="00005D77"/>
    <w:rsid w:val="0000621E"/>
    <w:rsid w:val="00006833"/>
    <w:rsid w:val="00007F21"/>
    <w:rsid w:val="00011118"/>
    <w:rsid w:val="00011188"/>
    <w:rsid w:val="00011FF0"/>
    <w:rsid w:val="000126E4"/>
    <w:rsid w:val="00012E08"/>
    <w:rsid w:val="00013432"/>
    <w:rsid w:val="00013666"/>
    <w:rsid w:val="00013917"/>
    <w:rsid w:val="00014811"/>
    <w:rsid w:val="0001562F"/>
    <w:rsid w:val="00015B7A"/>
    <w:rsid w:val="00016A7C"/>
    <w:rsid w:val="00021520"/>
    <w:rsid w:val="00022D82"/>
    <w:rsid w:val="00023D59"/>
    <w:rsid w:val="00023E64"/>
    <w:rsid w:val="00024A4E"/>
    <w:rsid w:val="0002554B"/>
    <w:rsid w:val="000263DF"/>
    <w:rsid w:val="0002726B"/>
    <w:rsid w:val="00030973"/>
    <w:rsid w:val="00031937"/>
    <w:rsid w:val="000319B6"/>
    <w:rsid w:val="000324C9"/>
    <w:rsid w:val="00033068"/>
    <w:rsid w:val="00033C2B"/>
    <w:rsid w:val="00034265"/>
    <w:rsid w:val="00034C1D"/>
    <w:rsid w:val="00035021"/>
    <w:rsid w:val="00035A4B"/>
    <w:rsid w:val="000361B0"/>
    <w:rsid w:val="0003664E"/>
    <w:rsid w:val="00036E07"/>
    <w:rsid w:val="000375E5"/>
    <w:rsid w:val="0004031F"/>
    <w:rsid w:val="0004032A"/>
    <w:rsid w:val="000408F1"/>
    <w:rsid w:val="00041E0F"/>
    <w:rsid w:val="00042011"/>
    <w:rsid w:val="00042068"/>
    <w:rsid w:val="00043475"/>
    <w:rsid w:val="00043A52"/>
    <w:rsid w:val="00044AA6"/>
    <w:rsid w:val="00044AB8"/>
    <w:rsid w:val="00044FE7"/>
    <w:rsid w:val="00050462"/>
    <w:rsid w:val="00050563"/>
    <w:rsid w:val="00050B79"/>
    <w:rsid w:val="000512D6"/>
    <w:rsid w:val="00054489"/>
    <w:rsid w:val="00055855"/>
    <w:rsid w:val="00055F90"/>
    <w:rsid w:val="0005682B"/>
    <w:rsid w:val="00056E57"/>
    <w:rsid w:val="0005788F"/>
    <w:rsid w:val="0006059C"/>
    <w:rsid w:val="00060EF2"/>
    <w:rsid w:val="000611DC"/>
    <w:rsid w:val="000626F5"/>
    <w:rsid w:val="00062F10"/>
    <w:rsid w:val="00062FCE"/>
    <w:rsid w:val="00064C9A"/>
    <w:rsid w:val="00064DD9"/>
    <w:rsid w:val="000654F2"/>
    <w:rsid w:val="000659E1"/>
    <w:rsid w:val="00065C83"/>
    <w:rsid w:val="00066F36"/>
    <w:rsid w:val="000679FA"/>
    <w:rsid w:val="00067F06"/>
    <w:rsid w:val="00070077"/>
    <w:rsid w:val="00070FE4"/>
    <w:rsid w:val="0007170E"/>
    <w:rsid w:val="00073B21"/>
    <w:rsid w:val="00074BAC"/>
    <w:rsid w:val="00075412"/>
    <w:rsid w:val="000759A5"/>
    <w:rsid w:val="00075EC2"/>
    <w:rsid w:val="000765A0"/>
    <w:rsid w:val="0007713D"/>
    <w:rsid w:val="00077806"/>
    <w:rsid w:val="00080189"/>
    <w:rsid w:val="00080B7A"/>
    <w:rsid w:val="000810B3"/>
    <w:rsid w:val="00081376"/>
    <w:rsid w:val="00081A82"/>
    <w:rsid w:val="00082DE8"/>
    <w:rsid w:val="0008329F"/>
    <w:rsid w:val="00083E8E"/>
    <w:rsid w:val="00084383"/>
    <w:rsid w:val="000853E1"/>
    <w:rsid w:val="000865C0"/>
    <w:rsid w:val="000868EE"/>
    <w:rsid w:val="00086C9D"/>
    <w:rsid w:val="000870CF"/>
    <w:rsid w:val="000874A5"/>
    <w:rsid w:val="0008787C"/>
    <w:rsid w:val="00090476"/>
    <w:rsid w:val="000910D8"/>
    <w:rsid w:val="00091326"/>
    <w:rsid w:val="000926DE"/>
    <w:rsid w:val="00092AD0"/>
    <w:rsid w:val="00093DC1"/>
    <w:rsid w:val="00093F19"/>
    <w:rsid w:val="00095008"/>
    <w:rsid w:val="00095ED3"/>
    <w:rsid w:val="00096436"/>
    <w:rsid w:val="00097984"/>
    <w:rsid w:val="000A0170"/>
    <w:rsid w:val="000A0571"/>
    <w:rsid w:val="000A11C4"/>
    <w:rsid w:val="000A265D"/>
    <w:rsid w:val="000A2E8C"/>
    <w:rsid w:val="000A3795"/>
    <w:rsid w:val="000A37A2"/>
    <w:rsid w:val="000A4B1F"/>
    <w:rsid w:val="000A616C"/>
    <w:rsid w:val="000A7641"/>
    <w:rsid w:val="000B1F94"/>
    <w:rsid w:val="000B24FE"/>
    <w:rsid w:val="000B342B"/>
    <w:rsid w:val="000B36A0"/>
    <w:rsid w:val="000B386F"/>
    <w:rsid w:val="000B3ED1"/>
    <w:rsid w:val="000B4386"/>
    <w:rsid w:val="000B4DD3"/>
    <w:rsid w:val="000B51BF"/>
    <w:rsid w:val="000B546F"/>
    <w:rsid w:val="000B5DCC"/>
    <w:rsid w:val="000B6BC0"/>
    <w:rsid w:val="000B6F3B"/>
    <w:rsid w:val="000B7AFA"/>
    <w:rsid w:val="000B7D23"/>
    <w:rsid w:val="000C0120"/>
    <w:rsid w:val="000C11A8"/>
    <w:rsid w:val="000C1BB7"/>
    <w:rsid w:val="000C1D2D"/>
    <w:rsid w:val="000C2666"/>
    <w:rsid w:val="000C3669"/>
    <w:rsid w:val="000C3B19"/>
    <w:rsid w:val="000C4B83"/>
    <w:rsid w:val="000C551F"/>
    <w:rsid w:val="000C602E"/>
    <w:rsid w:val="000C7341"/>
    <w:rsid w:val="000D007E"/>
    <w:rsid w:val="000D09EA"/>
    <w:rsid w:val="000D2FA2"/>
    <w:rsid w:val="000D3481"/>
    <w:rsid w:val="000D39F6"/>
    <w:rsid w:val="000D4367"/>
    <w:rsid w:val="000D4456"/>
    <w:rsid w:val="000D6157"/>
    <w:rsid w:val="000D6609"/>
    <w:rsid w:val="000D6BE8"/>
    <w:rsid w:val="000D7390"/>
    <w:rsid w:val="000D75A1"/>
    <w:rsid w:val="000D7AF0"/>
    <w:rsid w:val="000E1C8E"/>
    <w:rsid w:val="000E1CB0"/>
    <w:rsid w:val="000E2AF9"/>
    <w:rsid w:val="000E2CB4"/>
    <w:rsid w:val="000E3ADC"/>
    <w:rsid w:val="000E48DC"/>
    <w:rsid w:val="000E4EA4"/>
    <w:rsid w:val="000E57E2"/>
    <w:rsid w:val="000E6029"/>
    <w:rsid w:val="000E60C6"/>
    <w:rsid w:val="000E64E5"/>
    <w:rsid w:val="000F01FF"/>
    <w:rsid w:val="000F10BF"/>
    <w:rsid w:val="000F1A30"/>
    <w:rsid w:val="000F1B60"/>
    <w:rsid w:val="000F2687"/>
    <w:rsid w:val="000F37C2"/>
    <w:rsid w:val="000F3D91"/>
    <w:rsid w:val="000F47E7"/>
    <w:rsid w:val="000F51AD"/>
    <w:rsid w:val="000F587E"/>
    <w:rsid w:val="000F5AC0"/>
    <w:rsid w:val="000F62AE"/>
    <w:rsid w:val="000F6C6D"/>
    <w:rsid w:val="000F7C31"/>
    <w:rsid w:val="00101754"/>
    <w:rsid w:val="0010196E"/>
    <w:rsid w:val="00101B8D"/>
    <w:rsid w:val="00101FF7"/>
    <w:rsid w:val="00102369"/>
    <w:rsid w:val="00102AC3"/>
    <w:rsid w:val="00102E8C"/>
    <w:rsid w:val="00102FFA"/>
    <w:rsid w:val="00103321"/>
    <w:rsid w:val="00103877"/>
    <w:rsid w:val="0010447D"/>
    <w:rsid w:val="0010469B"/>
    <w:rsid w:val="00104908"/>
    <w:rsid w:val="001061B4"/>
    <w:rsid w:val="00106327"/>
    <w:rsid w:val="00106F44"/>
    <w:rsid w:val="001078AC"/>
    <w:rsid w:val="00107EC7"/>
    <w:rsid w:val="00110241"/>
    <w:rsid w:val="00111096"/>
    <w:rsid w:val="0011121A"/>
    <w:rsid w:val="00111637"/>
    <w:rsid w:val="00111F1B"/>
    <w:rsid w:val="00112879"/>
    <w:rsid w:val="00112A79"/>
    <w:rsid w:val="00113AA5"/>
    <w:rsid w:val="00113AFC"/>
    <w:rsid w:val="00114CD0"/>
    <w:rsid w:val="001157FA"/>
    <w:rsid w:val="00115B18"/>
    <w:rsid w:val="00115E0A"/>
    <w:rsid w:val="00116051"/>
    <w:rsid w:val="00116958"/>
    <w:rsid w:val="00116DFF"/>
    <w:rsid w:val="001176F1"/>
    <w:rsid w:val="00117EEB"/>
    <w:rsid w:val="00120596"/>
    <w:rsid w:val="0012089E"/>
    <w:rsid w:val="00122709"/>
    <w:rsid w:val="00122E97"/>
    <w:rsid w:val="001231F2"/>
    <w:rsid w:val="00123432"/>
    <w:rsid w:val="0012362D"/>
    <w:rsid w:val="001237C8"/>
    <w:rsid w:val="00123987"/>
    <w:rsid w:val="00124E3E"/>
    <w:rsid w:val="00126A7C"/>
    <w:rsid w:val="00126ADE"/>
    <w:rsid w:val="00130087"/>
    <w:rsid w:val="00131207"/>
    <w:rsid w:val="0013192F"/>
    <w:rsid w:val="00131954"/>
    <w:rsid w:val="00131B24"/>
    <w:rsid w:val="00131D03"/>
    <w:rsid w:val="001336FA"/>
    <w:rsid w:val="00133B17"/>
    <w:rsid w:val="001350B8"/>
    <w:rsid w:val="00135BC5"/>
    <w:rsid w:val="00136BDA"/>
    <w:rsid w:val="00137085"/>
    <w:rsid w:val="00140FB2"/>
    <w:rsid w:val="001412F2"/>
    <w:rsid w:val="00143888"/>
    <w:rsid w:val="00145216"/>
    <w:rsid w:val="0014683E"/>
    <w:rsid w:val="0014699B"/>
    <w:rsid w:val="00147D42"/>
    <w:rsid w:val="00147F43"/>
    <w:rsid w:val="001503EE"/>
    <w:rsid w:val="00150C0D"/>
    <w:rsid w:val="001513FC"/>
    <w:rsid w:val="00152B40"/>
    <w:rsid w:val="00152F52"/>
    <w:rsid w:val="001533CA"/>
    <w:rsid w:val="0015400A"/>
    <w:rsid w:val="00154452"/>
    <w:rsid w:val="00154C06"/>
    <w:rsid w:val="00155D05"/>
    <w:rsid w:val="00156451"/>
    <w:rsid w:val="001565AB"/>
    <w:rsid w:val="00156B4F"/>
    <w:rsid w:val="00156E7F"/>
    <w:rsid w:val="00157174"/>
    <w:rsid w:val="00157A03"/>
    <w:rsid w:val="00157B18"/>
    <w:rsid w:val="00160488"/>
    <w:rsid w:val="00160601"/>
    <w:rsid w:val="00160C69"/>
    <w:rsid w:val="00160E08"/>
    <w:rsid w:val="00160F02"/>
    <w:rsid w:val="0016211C"/>
    <w:rsid w:val="00162428"/>
    <w:rsid w:val="0016250D"/>
    <w:rsid w:val="0016278D"/>
    <w:rsid w:val="00162EDB"/>
    <w:rsid w:val="00162FE1"/>
    <w:rsid w:val="00163164"/>
    <w:rsid w:val="00163660"/>
    <w:rsid w:val="0016385C"/>
    <w:rsid w:val="00163BD7"/>
    <w:rsid w:val="001647D8"/>
    <w:rsid w:val="00165E0F"/>
    <w:rsid w:val="00166189"/>
    <w:rsid w:val="001662DA"/>
    <w:rsid w:val="0016733B"/>
    <w:rsid w:val="00167D0E"/>
    <w:rsid w:val="00167D12"/>
    <w:rsid w:val="00170AC0"/>
    <w:rsid w:val="00170F33"/>
    <w:rsid w:val="00171E52"/>
    <w:rsid w:val="00172146"/>
    <w:rsid w:val="00172D21"/>
    <w:rsid w:val="001735CC"/>
    <w:rsid w:val="00173B85"/>
    <w:rsid w:val="0017448F"/>
    <w:rsid w:val="00175407"/>
    <w:rsid w:val="00175412"/>
    <w:rsid w:val="00177D0B"/>
    <w:rsid w:val="00177D81"/>
    <w:rsid w:val="001801C1"/>
    <w:rsid w:val="001804C4"/>
    <w:rsid w:val="00180948"/>
    <w:rsid w:val="00181937"/>
    <w:rsid w:val="0018361D"/>
    <w:rsid w:val="00183B9F"/>
    <w:rsid w:val="00183C18"/>
    <w:rsid w:val="001856B9"/>
    <w:rsid w:val="00185764"/>
    <w:rsid w:val="001908B1"/>
    <w:rsid w:val="0019111F"/>
    <w:rsid w:val="00191825"/>
    <w:rsid w:val="00191845"/>
    <w:rsid w:val="00191FEC"/>
    <w:rsid w:val="001921DC"/>
    <w:rsid w:val="00192F43"/>
    <w:rsid w:val="00193647"/>
    <w:rsid w:val="001960D1"/>
    <w:rsid w:val="0019623A"/>
    <w:rsid w:val="00196633"/>
    <w:rsid w:val="00196C6F"/>
    <w:rsid w:val="0019778E"/>
    <w:rsid w:val="001977EF"/>
    <w:rsid w:val="001A0F58"/>
    <w:rsid w:val="001A34F2"/>
    <w:rsid w:val="001A3EA8"/>
    <w:rsid w:val="001A41A7"/>
    <w:rsid w:val="001A50A6"/>
    <w:rsid w:val="001A68F1"/>
    <w:rsid w:val="001A7050"/>
    <w:rsid w:val="001A7499"/>
    <w:rsid w:val="001A7D9B"/>
    <w:rsid w:val="001B0312"/>
    <w:rsid w:val="001B09AC"/>
    <w:rsid w:val="001B2234"/>
    <w:rsid w:val="001B2B1C"/>
    <w:rsid w:val="001B383C"/>
    <w:rsid w:val="001B4B53"/>
    <w:rsid w:val="001B4CB1"/>
    <w:rsid w:val="001B5297"/>
    <w:rsid w:val="001B679D"/>
    <w:rsid w:val="001B7ABB"/>
    <w:rsid w:val="001C0DB2"/>
    <w:rsid w:val="001C1769"/>
    <w:rsid w:val="001C1839"/>
    <w:rsid w:val="001C245F"/>
    <w:rsid w:val="001C2B5C"/>
    <w:rsid w:val="001C66E7"/>
    <w:rsid w:val="001C6CB0"/>
    <w:rsid w:val="001C6D1F"/>
    <w:rsid w:val="001C78E0"/>
    <w:rsid w:val="001C7C69"/>
    <w:rsid w:val="001D0784"/>
    <w:rsid w:val="001D09BF"/>
    <w:rsid w:val="001D09DA"/>
    <w:rsid w:val="001D1705"/>
    <w:rsid w:val="001D1B5D"/>
    <w:rsid w:val="001D2758"/>
    <w:rsid w:val="001D3023"/>
    <w:rsid w:val="001D3250"/>
    <w:rsid w:val="001D4BB7"/>
    <w:rsid w:val="001D5391"/>
    <w:rsid w:val="001D6749"/>
    <w:rsid w:val="001D70DC"/>
    <w:rsid w:val="001D713F"/>
    <w:rsid w:val="001D7B9A"/>
    <w:rsid w:val="001E0255"/>
    <w:rsid w:val="001E1401"/>
    <w:rsid w:val="001E23D8"/>
    <w:rsid w:val="001E24F3"/>
    <w:rsid w:val="001E29B8"/>
    <w:rsid w:val="001E2D13"/>
    <w:rsid w:val="001E59AF"/>
    <w:rsid w:val="001E644C"/>
    <w:rsid w:val="001E7078"/>
    <w:rsid w:val="001E7E5E"/>
    <w:rsid w:val="001E7EE8"/>
    <w:rsid w:val="001F02F0"/>
    <w:rsid w:val="001F1F83"/>
    <w:rsid w:val="001F26B1"/>
    <w:rsid w:val="001F3357"/>
    <w:rsid w:val="001F4A70"/>
    <w:rsid w:val="001F523C"/>
    <w:rsid w:val="001F56C0"/>
    <w:rsid w:val="00200A51"/>
    <w:rsid w:val="00200BED"/>
    <w:rsid w:val="00201B23"/>
    <w:rsid w:val="002034CE"/>
    <w:rsid w:val="002035C6"/>
    <w:rsid w:val="00203827"/>
    <w:rsid w:val="00203ADE"/>
    <w:rsid w:val="002045FB"/>
    <w:rsid w:val="00204C68"/>
    <w:rsid w:val="00204E6F"/>
    <w:rsid w:val="00205E0B"/>
    <w:rsid w:val="00206342"/>
    <w:rsid w:val="002065A4"/>
    <w:rsid w:val="00206697"/>
    <w:rsid w:val="00207A78"/>
    <w:rsid w:val="00207AEA"/>
    <w:rsid w:val="00207ED0"/>
    <w:rsid w:val="002110DB"/>
    <w:rsid w:val="00211670"/>
    <w:rsid w:val="0021298A"/>
    <w:rsid w:val="00212D30"/>
    <w:rsid w:val="00212E07"/>
    <w:rsid w:val="0021326B"/>
    <w:rsid w:val="00213920"/>
    <w:rsid w:val="0021610F"/>
    <w:rsid w:val="00216914"/>
    <w:rsid w:val="002169A6"/>
    <w:rsid w:val="00216D14"/>
    <w:rsid w:val="00217782"/>
    <w:rsid w:val="00220EC5"/>
    <w:rsid w:val="00221567"/>
    <w:rsid w:val="002217CC"/>
    <w:rsid w:val="002218A2"/>
    <w:rsid w:val="00222371"/>
    <w:rsid w:val="00222DCD"/>
    <w:rsid w:val="002235FD"/>
    <w:rsid w:val="00223EEE"/>
    <w:rsid w:val="0022406B"/>
    <w:rsid w:val="00224288"/>
    <w:rsid w:val="00224E0E"/>
    <w:rsid w:val="0022520C"/>
    <w:rsid w:val="00225520"/>
    <w:rsid w:val="00225623"/>
    <w:rsid w:val="00225865"/>
    <w:rsid w:val="00225BA6"/>
    <w:rsid w:val="00226D64"/>
    <w:rsid w:val="00226D69"/>
    <w:rsid w:val="00226FB8"/>
    <w:rsid w:val="00227D24"/>
    <w:rsid w:val="002303EA"/>
    <w:rsid w:val="002303F9"/>
    <w:rsid w:val="00230602"/>
    <w:rsid w:val="00232B91"/>
    <w:rsid w:val="00232ED6"/>
    <w:rsid w:val="002335E1"/>
    <w:rsid w:val="002339C1"/>
    <w:rsid w:val="00233B9E"/>
    <w:rsid w:val="002349C0"/>
    <w:rsid w:val="00234D97"/>
    <w:rsid w:val="002356E3"/>
    <w:rsid w:val="00236508"/>
    <w:rsid w:val="00240F38"/>
    <w:rsid w:val="00242982"/>
    <w:rsid w:val="00243113"/>
    <w:rsid w:val="002434CE"/>
    <w:rsid w:val="00243551"/>
    <w:rsid w:val="00243EAC"/>
    <w:rsid w:val="00244227"/>
    <w:rsid w:val="00244D6F"/>
    <w:rsid w:val="002459B3"/>
    <w:rsid w:val="00245B24"/>
    <w:rsid w:val="002469C7"/>
    <w:rsid w:val="002502EC"/>
    <w:rsid w:val="00251BE4"/>
    <w:rsid w:val="00251C6F"/>
    <w:rsid w:val="00251D71"/>
    <w:rsid w:val="0025308D"/>
    <w:rsid w:val="00253619"/>
    <w:rsid w:val="00253910"/>
    <w:rsid w:val="00254F6F"/>
    <w:rsid w:val="0025511B"/>
    <w:rsid w:val="002555C3"/>
    <w:rsid w:val="002559C2"/>
    <w:rsid w:val="00255C45"/>
    <w:rsid w:val="00255F7B"/>
    <w:rsid w:val="00255FCA"/>
    <w:rsid w:val="00257BF2"/>
    <w:rsid w:val="00260584"/>
    <w:rsid w:val="00260F64"/>
    <w:rsid w:val="002619DD"/>
    <w:rsid w:val="00261F6A"/>
    <w:rsid w:val="00262603"/>
    <w:rsid w:val="00263036"/>
    <w:rsid w:val="00263455"/>
    <w:rsid w:val="0026388E"/>
    <w:rsid w:val="00264556"/>
    <w:rsid w:val="00264594"/>
    <w:rsid w:val="00264D96"/>
    <w:rsid w:val="00264F3E"/>
    <w:rsid w:val="00265074"/>
    <w:rsid w:val="00265DD5"/>
    <w:rsid w:val="00265E99"/>
    <w:rsid w:val="00266141"/>
    <w:rsid w:val="00266A45"/>
    <w:rsid w:val="00266C3B"/>
    <w:rsid w:val="00267429"/>
    <w:rsid w:val="00267A68"/>
    <w:rsid w:val="00267DFF"/>
    <w:rsid w:val="00270195"/>
    <w:rsid w:val="00273462"/>
    <w:rsid w:val="00273966"/>
    <w:rsid w:val="0027445A"/>
    <w:rsid w:val="00274790"/>
    <w:rsid w:val="00274B82"/>
    <w:rsid w:val="00275129"/>
    <w:rsid w:val="00275C72"/>
    <w:rsid w:val="00275C9F"/>
    <w:rsid w:val="00275D0B"/>
    <w:rsid w:val="002760EC"/>
    <w:rsid w:val="002768F6"/>
    <w:rsid w:val="002800F4"/>
    <w:rsid w:val="002806BD"/>
    <w:rsid w:val="00282ED8"/>
    <w:rsid w:val="00286786"/>
    <w:rsid w:val="002871AB"/>
    <w:rsid w:val="00287EEE"/>
    <w:rsid w:val="00290A40"/>
    <w:rsid w:val="00290C8C"/>
    <w:rsid w:val="00292CE8"/>
    <w:rsid w:val="002943D0"/>
    <w:rsid w:val="0029446A"/>
    <w:rsid w:val="00295509"/>
    <w:rsid w:val="002961FA"/>
    <w:rsid w:val="00296A55"/>
    <w:rsid w:val="002970D1"/>
    <w:rsid w:val="002972F1"/>
    <w:rsid w:val="00297774"/>
    <w:rsid w:val="002A022F"/>
    <w:rsid w:val="002A2FDD"/>
    <w:rsid w:val="002A3FD9"/>
    <w:rsid w:val="002A4B8F"/>
    <w:rsid w:val="002A4C25"/>
    <w:rsid w:val="002A5281"/>
    <w:rsid w:val="002A5B40"/>
    <w:rsid w:val="002A601D"/>
    <w:rsid w:val="002A6138"/>
    <w:rsid w:val="002A715E"/>
    <w:rsid w:val="002B079E"/>
    <w:rsid w:val="002B07C9"/>
    <w:rsid w:val="002B0B27"/>
    <w:rsid w:val="002B338E"/>
    <w:rsid w:val="002B4292"/>
    <w:rsid w:val="002B4BDC"/>
    <w:rsid w:val="002B6776"/>
    <w:rsid w:val="002B685B"/>
    <w:rsid w:val="002B696D"/>
    <w:rsid w:val="002B74D0"/>
    <w:rsid w:val="002C1126"/>
    <w:rsid w:val="002C173A"/>
    <w:rsid w:val="002C2A59"/>
    <w:rsid w:val="002C3277"/>
    <w:rsid w:val="002C3955"/>
    <w:rsid w:val="002C4861"/>
    <w:rsid w:val="002C4ABE"/>
    <w:rsid w:val="002C4E13"/>
    <w:rsid w:val="002C5611"/>
    <w:rsid w:val="002C5718"/>
    <w:rsid w:val="002C5CE4"/>
    <w:rsid w:val="002C62F7"/>
    <w:rsid w:val="002C727A"/>
    <w:rsid w:val="002D290A"/>
    <w:rsid w:val="002D2F0B"/>
    <w:rsid w:val="002D34C0"/>
    <w:rsid w:val="002D436A"/>
    <w:rsid w:val="002D46EC"/>
    <w:rsid w:val="002D4C3D"/>
    <w:rsid w:val="002D507D"/>
    <w:rsid w:val="002D55AF"/>
    <w:rsid w:val="002D6F3D"/>
    <w:rsid w:val="002D707F"/>
    <w:rsid w:val="002E08B9"/>
    <w:rsid w:val="002E0FD2"/>
    <w:rsid w:val="002E129C"/>
    <w:rsid w:val="002E27C2"/>
    <w:rsid w:val="002E3627"/>
    <w:rsid w:val="002E4ED1"/>
    <w:rsid w:val="002E5184"/>
    <w:rsid w:val="002E55F7"/>
    <w:rsid w:val="002E5898"/>
    <w:rsid w:val="002E5A62"/>
    <w:rsid w:val="002E6C11"/>
    <w:rsid w:val="002E6F10"/>
    <w:rsid w:val="002E71AC"/>
    <w:rsid w:val="002F0A79"/>
    <w:rsid w:val="002F18E9"/>
    <w:rsid w:val="002F1D54"/>
    <w:rsid w:val="002F1F3B"/>
    <w:rsid w:val="002F3101"/>
    <w:rsid w:val="002F34CA"/>
    <w:rsid w:val="002F3FFF"/>
    <w:rsid w:val="002F56B7"/>
    <w:rsid w:val="002F6046"/>
    <w:rsid w:val="002F61A1"/>
    <w:rsid w:val="002F67FA"/>
    <w:rsid w:val="002F6FE4"/>
    <w:rsid w:val="002F707B"/>
    <w:rsid w:val="002F77C4"/>
    <w:rsid w:val="002F7858"/>
    <w:rsid w:val="002F7D24"/>
    <w:rsid w:val="0030004B"/>
    <w:rsid w:val="003011B0"/>
    <w:rsid w:val="003021D0"/>
    <w:rsid w:val="0030323F"/>
    <w:rsid w:val="0030375E"/>
    <w:rsid w:val="00303D02"/>
    <w:rsid w:val="00303D6D"/>
    <w:rsid w:val="00303FAF"/>
    <w:rsid w:val="00304325"/>
    <w:rsid w:val="00304434"/>
    <w:rsid w:val="00304493"/>
    <w:rsid w:val="0030748C"/>
    <w:rsid w:val="0030789B"/>
    <w:rsid w:val="00307B09"/>
    <w:rsid w:val="0031021B"/>
    <w:rsid w:val="00310434"/>
    <w:rsid w:val="00311305"/>
    <w:rsid w:val="00311BF0"/>
    <w:rsid w:val="00311E35"/>
    <w:rsid w:val="00312513"/>
    <w:rsid w:val="00312615"/>
    <w:rsid w:val="00312D9E"/>
    <w:rsid w:val="00313916"/>
    <w:rsid w:val="00313CBD"/>
    <w:rsid w:val="00313E67"/>
    <w:rsid w:val="00314152"/>
    <w:rsid w:val="0031449B"/>
    <w:rsid w:val="003150D5"/>
    <w:rsid w:val="00316EA3"/>
    <w:rsid w:val="00316FBA"/>
    <w:rsid w:val="00321494"/>
    <w:rsid w:val="0032215B"/>
    <w:rsid w:val="0032235D"/>
    <w:rsid w:val="003224F5"/>
    <w:rsid w:val="003226B2"/>
    <w:rsid w:val="0032322A"/>
    <w:rsid w:val="00323AED"/>
    <w:rsid w:val="00323DEF"/>
    <w:rsid w:val="00324AF8"/>
    <w:rsid w:val="00326152"/>
    <w:rsid w:val="00327D83"/>
    <w:rsid w:val="003300EB"/>
    <w:rsid w:val="00330970"/>
    <w:rsid w:val="0033298C"/>
    <w:rsid w:val="00333521"/>
    <w:rsid w:val="00333BAD"/>
    <w:rsid w:val="00334AAF"/>
    <w:rsid w:val="00335CC5"/>
    <w:rsid w:val="00337467"/>
    <w:rsid w:val="00337744"/>
    <w:rsid w:val="003416AB"/>
    <w:rsid w:val="0034267D"/>
    <w:rsid w:val="0034285F"/>
    <w:rsid w:val="00342BB7"/>
    <w:rsid w:val="00342E97"/>
    <w:rsid w:val="003444EF"/>
    <w:rsid w:val="0034479E"/>
    <w:rsid w:val="0034648B"/>
    <w:rsid w:val="003468D6"/>
    <w:rsid w:val="00346F06"/>
    <w:rsid w:val="003471C4"/>
    <w:rsid w:val="003475F1"/>
    <w:rsid w:val="003503D4"/>
    <w:rsid w:val="0035053C"/>
    <w:rsid w:val="00350ED7"/>
    <w:rsid w:val="00351337"/>
    <w:rsid w:val="003520BB"/>
    <w:rsid w:val="00352DB0"/>
    <w:rsid w:val="00353FA1"/>
    <w:rsid w:val="00355ED6"/>
    <w:rsid w:val="003560E9"/>
    <w:rsid w:val="00356BE1"/>
    <w:rsid w:val="00357743"/>
    <w:rsid w:val="00357D1D"/>
    <w:rsid w:val="00357E33"/>
    <w:rsid w:val="003604CE"/>
    <w:rsid w:val="003610A7"/>
    <w:rsid w:val="0036130C"/>
    <w:rsid w:val="00361433"/>
    <w:rsid w:val="00362105"/>
    <w:rsid w:val="0036236B"/>
    <w:rsid w:val="00362823"/>
    <w:rsid w:val="003628C2"/>
    <w:rsid w:val="0036294E"/>
    <w:rsid w:val="00363871"/>
    <w:rsid w:val="00363AB4"/>
    <w:rsid w:val="003644D0"/>
    <w:rsid w:val="00364CC9"/>
    <w:rsid w:val="00364FFA"/>
    <w:rsid w:val="003652C5"/>
    <w:rsid w:val="003652D6"/>
    <w:rsid w:val="003661CA"/>
    <w:rsid w:val="00366DA3"/>
    <w:rsid w:val="003670D7"/>
    <w:rsid w:val="00367A5A"/>
    <w:rsid w:val="00370BBF"/>
    <w:rsid w:val="003747E2"/>
    <w:rsid w:val="00374DBB"/>
    <w:rsid w:val="003752B9"/>
    <w:rsid w:val="00377544"/>
    <w:rsid w:val="00377576"/>
    <w:rsid w:val="003777D1"/>
    <w:rsid w:val="00377824"/>
    <w:rsid w:val="0038022B"/>
    <w:rsid w:val="003812DF"/>
    <w:rsid w:val="003816E3"/>
    <w:rsid w:val="00383307"/>
    <w:rsid w:val="00383884"/>
    <w:rsid w:val="00383953"/>
    <w:rsid w:val="00384244"/>
    <w:rsid w:val="00385B42"/>
    <w:rsid w:val="00386235"/>
    <w:rsid w:val="003874C1"/>
    <w:rsid w:val="00390ABA"/>
    <w:rsid w:val="00390D56"/>
    <w:rsid w:val="00391094"/>
    <w:rsid w:val="00392AB9"/>
    <w:rsid w:val="0039488E"/>
    <w:rsid w:val="0039547A"/>
    <w:rsid w:val="00395B17"/>
    <w:rsid w:val="00395EE4"/>
    <w:rsid w:val="00395F5A"/>
    <w:rsid w:val="00395F90"/>
    <w:rsid w:val="00396251"/>
    <w:rsid w:val="003965FE"/>
    <w:rsid w:val="00396EC1"/>
    <w:rsid w:val="00396F3D"/>
    <w:rsid w:val="003971FA"/>
    <w:rsid w:val="003973A7"/>
    <w:rsid w:val="00397776"/>
    <w:rsid w:val="003A09E2"/>
    <w:rsid w:val="003A170F"/>
    <w:rsid w:val="003A1D34"/>
    <w:rsid w:val="003A1D83"/>
    <w:rsid w:val="003A1E67"/>
    <w:rsid w:val="003A4616"/>
    <w:rsid w:val="003A670F"/>
    <w:rsid w:val="003A696C"/>
    <w:rsid w:val="003A6C25"/>
    <w:rsid w:val="003A7CD9"/>
    <w:rsid w:val="003B13F8"/>
    <w:rsid w:val="003B1AC4"/>
    <w:rsid w:val="003B1CA8"/>
    <w:rsid w:val="003B1EAD"/>
    <w:rsid w:val="003B239C"/>
    <w:rsid w:val="003B276C"/>
    <w:rsid w:val="003B2AC3"/>
    <w:rsid w:val="003B567F"/>
    <w:rsid w:val="003B5AB3"/>
    <w:rsid w:val="003B5FD8"/>
    <w:rsid w:val="003B7825"/>
    <w:rsid w:val="003B7878"/>
    <w:rsid w:val="003B7C7A"/>
    <w:rsid w:val="003C0EE5"/>
    <w:rsid w:val="003C190C"/>
    <w:rsid w:val="003C3554"/>
    <w:rsid w:val="003C4E80"/>
    <w:rsid w:val="003C554B"/>
    <w:rsid w:val="003C5C68"/>
    <w:rsid w:val="003C63AF"/>
    <w:rsid w:val="003C7D6D"/>
    <w:rsid w:val="003D084D"/>
    <w:rsid w:val="003D0A83"/>
    <w:rsid w:val="003D0CB2"/>
    <w:rsid w:val="003D11D9"/>
    <w:rsid w:val="003D175D"/>
    <w:rsid w:val="003D1967"/>
    <w:rsid w:val="003D40E9"/>
    <w:rsid w:val="003D50C7"/>
    <w:rsid w:val="003D6997"/>
    <w:rsid w:val="003D735B"/>
    <w:rsid w:val="003D7660"/>
    <w:rsid w:val="003E0102"/>
    <w:rsid w:val="003E06D4"/>
    <w:rsid w:val="003E0F7C"/>
    <w:rsid w:val="003E13F8"/>
    <w:rsid w:val="003E25EA"/>
    <w:rsid w:val="003E448B"/>
    <w:rsid w:val="003E44AF"/>
    <w:rsid w:val="003E466A"/>
    <w:rsid w:val="003E49B1"/>
    <w:rsid w:val="003E4E3E"/>
    <w:rsid w:val="003E5464"/>
    <w:rsid w:val="003E5872"/>
    <w:rsid w:val="003E7CC7"/>
    <w:rsid w:val="003E7E02"/>
    <w:rsid w:val="003F00CB"/>
    <w:rsid w:val="003F03B5"/>
    <w:rsid w:val="003F0A71"/>
    <w:rsid w:val="003F12A4"/>
    <w:rsid w:val="003F1ECA"/>
    <w:rsid w:val="003F2F54"/>
    <w:rsid w:val="003F2FBD"/>
    <w:rsid w:val="003F32CD"/>
    <w:rsid w:val="003F3924"/>
    <w:rsid w:val="003F4795"/>
    <w:rsid w:val="003F4A43"/>
    <w:rsid w:val="003F4BD5"/>
    <w:rsid w:val="003F5950"/>
    <w:rsid w:val="003F5B6A"/>
    <w:rsid w:val="003F651E"/>
    <w:rsid w:val="003F6D31"/>
    <w:rsid w:val="003F798E"/>
    <w:rsid w:val="003F7AC8"/>
    <w:rsid w:val="003F7E21"/>
    <w:rsid w:val="00400022"/>
    <w:rsid w:val="004001F7"/>
    <w:rsid w:val="0040191C"/>
    <w:rsid w:val="00401C57"/>
    <w:rsid w:val="00402BB6"/>
    <w:rsid w:val="00403EA9"/>
    <w:rsid w:val="00406240"/>
    <w:rsid w:val="004067C0"/>
    <w:rsid w:val="0040774C"/>
    <w:rsid w:val="0041021D"/>
    <w:rsid w:val="004106C4"/>
    <w:rsid w:val="004109E9"/>
    <w:rsid w:val="0041270B"/>
    <w:rsid w:val="0041287F"/>
    <w:rsid w:val="00412E52"/>
    <w:rsid w:val="00413311"/>
    <w:rsid w:val="004137DC"/>
    <w:rsid w:val="00413E32"/>
    <w:rsid w:val="0041457E"/>
    <w:rsid w:val="00415E71"/>
    <w:rsid w:val="00416208"/>
    <w:rsid w:val="00417387"/>
    <w:rsid w:val="00420B38"/>
    <w:rsid w:val="00421B9B"/>
    <w:rsid w:val="00421E09"/>
    <w:rsid w:val="00421F1F"/>
    <w:rsid w:val="00422657"/>
    <w:rsid w:val="0042398C"/>
    <w:rsid w:val="00423D54"/>
    <w:rsid w:val="004243A3"/>
    <w:rsid w:val="00424DCA"/>
    <w:rsid w:val="00425153"/>
    <w:rsid w:val="00425B00"/>
    <w:rsid w:val="00426446"/>
    <w:rsid w:val="00427D93"/>
    <w:rsid w:val="004312C0"/>
    <w:rsid w:val="004313CB"/>
    <w:rsid w:val="00432511"/>
    <w:rsid w:val="004356FE"/>
    <w:rsid w:val="00435C32"/>
    <w:rsid w:val="00436E96"/>
    <w:rsid w:val="00436FEC"/>
    <w:rsid w:val="00437498"/>
    <w:rsid w:val="0043767E"/>
    <w:rsid w:val="00437B3A"/>
    <w:rsid w:val="004400D2"/>
    <w:rsid w:val="004410C7"/>
    <w:rsid w:val="00441447"/>
    <w:rsid w:val="00442972"/>
    <w:rsid w:val="00442ACF"/>
    <w:rsid w:val="0044370F"/>
    <w:rsid w:val="00444215"/>
    <w:rsid w:val="004455E7"/>
    <w:rsid w:val="0044611D"/>
    <w:rsid w:val="004466BA"/>
    <w:rsid w:val="00447155"/>
    <w:rsid w:val="00451329"/>
    <w:rsid w:val="004523D2"/>
    <w:rsid w:val="004526CA"/>
    <w:rsid w:val="004532BA"/>
    <w:rsid w:val="00453806"/>
    <w:rsid w:val="00453970"/>
    <w:rsid w:val="00453B8C"/>
    <w:rsid w:val="004549A3"/>
    <w:rsid w:val="00455445"/>
    <w:rsid w:val="00455995"/>
    <w:rsid w:val="00456D36"/>
    <w:rsid w:val="00456EFC"/>
    <w:rsid w:val="00456F97"/>
    <w:rsid w:val="004574B8"/>
    <w:rsid w:val="00457FF8"/>
    <w:rsid w:val="004606D6"/>
    <w:rsid w:val="004608A1"/>
    <w:rsid w:val="00460C4B"/>
    <w:rsid w:val="00461CCB"/>
    <w:rsid w:val="00462DA6"/>
    <w:rsid w:val="00462F2F"/>
    <w:rsid w:val="00463DA5"/>
    <w:rsid w:val="004641F8"/>
    <w:rsid w:val="004663D2"/>
    <w:rsid w:val="00466678"/>
    <w:rsid w:val="004676BA"/>
    <w:rsid w:val="00467B37"/>
    <w:rsid w:val="004703B9"/>
    <w:rsid w:val="004708A1"/>
    <w:rsid w:val="00470997"/>
    <w:rsid w:val="00470A66"/>
    <w:rsid w:val="00473179"/>
    <w:rsid w:val="00473EEF"/>
    <w:rsid w:val="00474266"/>
    <w:rsid w:val="0047447C"/>
    <w:rsid w:val="004755AC"/>
    <w:rsid w:val="00475D67"/>
    <w:rsid w:val="00476D95"/>
    <w:rsid w:val="00477C14"/>
    <w:rsid w:val="00480E28"/>
    <w:rsid w:val="004828DF"/>
    <w:rsid w:val="004836E6"/>
    <w:rsid w:val="004839F5"/>
    <w:rsid w:val="0048445E"/>
    <w:rsid w:val="00484F3D"/>
    <w:rsid w:val="00485ABE"/>
    <w:rsid w:val="00485EF1"/>
    <w:rsid w:val="0048786C"/>
    <w:rsid w:val="00487D26"/>
    <w:rsid w:val="00492034"/>
    <w:rsid w:val="00492443"/>
    <w:rsid w:val="0049247E"/>
    <w:rsid w:val="00494017"/>
    <w:rsid w:val="00496263"/>
    <w:rsid w:val="0049646D"/>
    <w:rsid w:val="004967EB"/>
    <w:rsid w:val="00496B00"/>
    <w:rsid w:val="00497464"/>
    <w:rsid w:val="00497473"/>
    <w:rsid w:val="004A123D"/>
    <w:rsid w:val="004A2D3B"/>
    <w:rsid w:val="004A3130"/>
    <w:rsid w:val="004A3C0F"/>
    <w:rsid w:val="004A3FC4"/>
    <w:rsid w:val="004A6772"/>
    <w:rsid w:val="004A68CB"/>
    <w:rsid w:val="004A742E"/>
    <w:rsid w:val="004A7E17"/>
    <w:rsid w:val="004B0B3B"/>
    <w:rsid w:val="004B0FFA"/>
    <w:rsid w:val="004B1338"/>
    <w:rsid w:val="004B1E4C"/>
    <w:rsid w:val="004B1FF8"/>
    <w:rsid w:val="004B414F"/>
    <w:rsid w:val="004B4572"/>
    <w:rsid w:val="004B4626"/>
    <w:rsid w:val="004B5034"/>
    <w:rsid w:val="004B536C"/>
    <w:rsid w:val="004B53EE"/>
    <w:rsid w:val="004B5892"/>
    <w:rsid w:val="004B598D"/>
    <w:rsid w:val="004B5F5F"/>
    <w:rsid w:val="004B6FC0"/>
    <w:rsid w:val="004B7514"/>
    <w:rsid w:val="004C1589"/>
    <w:rsid w:val="004C2BFE"/>
    <w:rsid w:val="004C348A"/>
    <w:rsid w:val="004C3537"/>
    <w:rsid w:val="004C3F11"/>
    <w:rsid w:val="004C3F53"/>
    <w:rsid w:val="004C46B9"/>
    <w:rsid w:val="004C56A0"/>
    <w:rsid w:val="004C5B1B"/>
    <w:rsid w:val="004C5D04"/>
    <w:rsid w:val="004C6109"/>
    <w:rsid w:val="004C722E"/>
    <w:rsid w:val="004C754C"/>
    <w:rsid w:val="004C7B3D"/>
    <w:rsid w:val="004C7CDD"/>
    <w:rsid w:val="004D0E1B"/>
    <w:rsid w:val="004D299F"/>
    <w:rsid w:val="004D3A0F"/>
    <w:rsid w:val="004D3AA0"/>
    <w:rsid w:val="004D3D99"/>
    <w:rsid w:val="004D4269"/>
    <w:rsid w:val="004D50BF"/>
    <w:rsid w:val="004D55B7"/>
    <w:rsid w:val="004D5A05"/>
    <w:rsid w:val="004D5BE8"/>
    <w:rsid w:val="004D60A5"/>
    <w:rsid w:val="004D6A5F"/>
    <w:rsid w:val="004D6B00"/>
    <w:rsid w:val="004D7543"/>
    <w:rsid w:val="004D75E9"/>
    <w:rsid w:val="004E16FF"/>
    <w:rsid w:val="004E2F4C"/>
    <w:rsid w:val="004E347E"/>
    <w:rsid w:val="004E5EDB"/>
    <w:rsid w:val="004E692B"/>
    <w:rsid w:val="004E72A1"/>
    <w:rsid w:val="004F0164"/>
    <w:rsid w:val="004F01FF"/>
    <w:rsid w:val="004F04D8"/>
    <w:rsid w:val="004F0FD9"/>
    <w:rsid w:val="004F172E"/>
    <w:rsid w:val="004F1E88"/>
    <w:rsid w:val="004F2A61"/>
    <w:rsid w:val="004F4A4C"/>
    <w:rsid w:val="004F5357"/>
    <w:rsid w:val="004F5437"/>
    <w:rsid w:val="004F5686"/>
    <w:rsid w:val="004F5B9E"/>
    <w:rsid w:val="004F5CDF"/>
    <w:rsid w:val="004F6020"/>
    <w:rsid w:val="004F6CA1"/>
    <w:rsid w:val="004F7E08"/>
    <w:rsid w:val="004F7E3B"/>
    <w:rsid w:val="00500820"/>
    <w:rsid w:val="005020B5"/>
    <w:rsid w:val="00502F2D"/>
    <w:rsid w:val="005034A2"/>
    <w:rsid w:val="00503EB3"/>
    <w:rsid w:val="00504BFF"/>
    <w:rsid w:val="00505136"/>
    <w:rsid w:val="00505198"/>
    <w:rsid w:val="005059BC"/>
    <w:rsid w:val="00505DFC"/>
    <w:rsid w:val="00506239"/>
    <w:rsid w:val="00507C4F"/>
    <w:rsid w:val="0051000B"/>
    <w:rsid w:val="0051055D"/>
    <w:rsid w:val="005107EA"/>
    <w:rsid w:val="00510A47"/>
    <w:rsid w:val="005118B4"/>
    <w:rsid w:val="005118BE"/>
    <w:rsid w:val="00511F19"/>
    <w:rsid w:val="0051273A"/>
    <w:rsid w:val="00513ADC"/>
    <w:rsid w:val="0051410D"/>
    <w:rsid w:val="00514D9F"/>
    <w:rsid w:val="00515195"/>
    <w:rsid w:val="005161D6"/>
    <w:rsid w:val="005168EB"/>
    <w:rsid w:val="005170B5"/>
    <w:rsid w:val="00517163"/>
    <w:rsid w:val="00517380"/>
    <w:rsid w:val="00517FA2"/>
    <w:rsid w:val="0052001B"/>
    <w:rsid w:val="00521212"/>
    <w:rsid w:val="005216D3"/>
    <w:rsid w:val="00523994"/>
    <w:rsid w:val="00524A43"/>
    <w:rsid w:val="00526FE9"/>
    <w:rsid w:val="00531496"/>
    <w:rsid w:val="00531C25"/>
    <w:rsid w:val="00531E67"/>
    <w:rsid w:val="0053265C"/>
    <w:rsid w:val="0053394C"/>
    <w:rsid w:val="00534407"/>
    <w:rsid w:val="00535970"/>
    <w:rsid w:val="00536302"/>
    <w:rsid w:val="005363CB"/>
    <w:rsid w:val="00537822"/>
    <w:rsid w:val="00541A20"/>
    <w:rsid w:val="00542127"/>
    <w:rsid w:val="00543DBE"/>
    <w:rsid w:val="00544520"/>
    <w:rsid w:val="00544BDC"/>
    <w:rsid w:val="005455E6"/>
    <w:rsid w:val="00545679"/>
    <w:rsid w:val="0054730D"/>
    <w:rsid w:val="00551006"/>
    <w:rsid w:val="00551C66"/>
    <w:rsid w:val="0055284A"/>
    <w:rsid w:val="00552BCB"/>
    <w:rsid w:val="00552F3E"/>
    <w:rsid w:val="005531DB"/>
    <w:rsid w:val="00553596"/>
    <w:rsid w:val="00554416"/>
    <w:rsid w:val="005554C5"/>
    <w:rsid w:val="005558DD"/>
    <w:rsid w:val="00555BD1"/>
    <w:rsid w:val="00555E10"/>
    <w:rsid w:val="00555E2D"/>
    <w:rsid w:val="00555ED9"/>
    <w:rsid w:val="005565F5"/>
    <w:rsid w:val="00556BE7"/>
    <w:rsid w:val="005570C8"/>
    <w:rsid w:val="00560AE4"/>
    <w:rsid w:val="00561252"/>
    <w:rsid w:val="005633EE"/>
    <w:rsid w:val="00563E79"/>
    <w:rsid w:val="00564076"/>
    <w:rsid w:val="005648A8"/>
    <w:rsid w:val="00564A13"/>
    <w:rsid w:val="005651A6"/>
    <w:rsid w:val="00565498"/>
    <w:rsid w:val="00566147"/>
    <w:rsid w:val="005664BE"/>
    <w:rsid w:val="005668B0"/>
    <w:rsid w:val="005668EE"/>
    <w:rsid w:val="00567460"/>
    <w:rsid w:val="00567CDC"/>
    <w:rsid w:val="005711FA"/>
    <w:rsid w:val="00571769"/>
    <w:rsid w:val="00571C54"/>
    <w:rsid w:val="00572059"/>
    <w:rsid w:val="0057206A"/>
    <w:rsid w:val="00572E0A"/>
    <w:rsid w:val="0057324D"/>
    <w:rsid w:val="00573598"/>
    <w:rsid w:val="0057384C"/>
    <w:rsid w:val="00573B5C"/>
    <w:rsid w:val="0057485E"/>
    <w:rsid w:val="00574CAE"/>
    <w:rsid w:val="005750C1"/>
    <w:rsid w:val="0057529D"/>
    <w:rsid w:val="005761E7"/>
    <w:rsid w:val="005765A1"/>
    <w:rsid w:val="00576E36"/>
    <w:rsid w:val="005774D4"/>
    <w:rsid w:val="00580929"/>
    <w:rsid w:val="00581472"/>
    <w:rsid w:val="0058159B"/>
    <w:rsid w:val="005817ED"/>
    <w:rsid w:val="005828A5"/>
    <w:rsid w:val="00583C0D"/>
    <w:rsid w:val="00583F7F"/>
    <w:rsid w:val="00585F12"/>
    <w:rsid w:val="00586729"/>
    <w:rsid w:val="005878C6"/>
    <w:rsid w:val="00587D55"/>
    <w:rsid w:val="005916B6"/>
    <w:rsid w:val="00592026"/>
    <w:rsid w:val="00592DE0"/>
    <w:rsid w:val="00592EF5"/>
    <w:rsid w:val="0059440A"/>
    <w:rsid w:val="005957D6"/>
    <w:rsid w:val="0059583B"/>
    <w:rsid w:val="00596E8A"/>
    <w:rsid w:val="00597066"/>
    <w:rsid w:val="005971AA"/>
    <w:rsid w:val="005A0985"/>
    <w:rsid w:val="005A0BAB"/>
    <w:rsid w:val="005A0F69"/>
    <w:rsid w:val="005A1707"/>
    <w:rsid w:val="005A2C10"/>
    <w:rsid w:val="005A6622"/>
    <w:rsid w:val="005A722B"/>
    <w:rsid w:val="005B0147"/>
    <w:rsid w:val="005B01ED"/>
    <w:rsid w:val="005B08D9"/>
    <w:rsid w:val="005B0D86"/>
    <w:rsid w:val="005B11DC"/>
    <w:rsid w:val="005B2096"/>
    <w:rsid w:val="005B27E3"/>
    <w:rsid w:val="005B2F14"/>
    <w:rsid w:val="005B2FD1"/>
    <w:rsid w:val="005B4A57"/>
    <w:rsid w:val="005B5DAF"/>
    <w:rsid w:val="005B61E5"/>
    <w:rsid w:val="005B723D"/>
    <w:rsid w:val="005B73EC"/>
    <w:rsid w:val="005B7B66"/>
    <w:rsid w:val="005C067D"/>
    <w:rsid w:val="005C120C"/>
    <w:rsid w:val="005C16F5"/>
    <w:rsid w:val="005C3643"/>
    <w:rsid w:val="005C39E6"/>
    <w:rsid w:val="005C3C43"/>
    <w:rsid w:val="005C4122"/>
    <w:rsid w:val="005C50A9"/>
    <w:rsid w:val="005C6683"/>
    <w:rsid w:val="005C70F2"/>
    <w:rsid w:val="005C7C8D"/>
    <w:rsid w:val="005D04F4"/>
    <w:rsid w:val="005D1453"/>
    <w:rsid w:val="005D1D59"/>
    <w:rsid w:val="005D5015"/>
    <w:rsid w:val="005D6E7F"/>
    <w:rsid w:val="005D732E"/>
    <w:rsid w:val="005D73CB"/>
    <w:rsid w:val="005E2543"/>
    <w:rsid w:val="005E2DD4"/>
    <w:rsid w:val="005E32B0"/>
    <w:rsid w:val="005E45F3"/>
    <w:rsid w:val="005E4D1E"/>
    <w:rsid w:val="005E5C65"/>
    <w:rsid w:val="005E627B"/>
    <w:rsid w:val="005E7684"/>
    <w:rsid w:val="005F0475"/>
    <w:rsid w:val="005F1055"/>
    <w:rsid w:val="005F183D"/>
    <w:rsid w:val="005F23E8"/>
    <w:rsid w:val="005F2ABE"/>
    <w:rsid w:val="005F3C89"/>
    <w:rsid w:val="005F44E9"/>
    <w:rsid w:val="005F60CE"/>
    <w:rsid w:val="005F695B"/>
    <w:rsid w:val="005F6FC9"/>
    <w:rsid w:val="005F712F"/>
    <w:rsid w:val="005F7382"/>
    <w:rsid w:val="005F739E"/>
    <w:rsid w:val="00600112"/>
    <w:rsid w:val="006005A5"/>
    <w:rsid w:val="0060128B"/>
    <w:rsid w:val="00601404"/>
    <w:rsid w:val="006015F1"/>
    <w:rsid w:val="00601D86"/>
    <w:rsid w:val="00602024"/>
    <w:rsid w:val="0060210E"/>
    <w:rsid w:val="00602CFE"/>
    <w:rsid w:val="0060323D"/>
    <w:rsid w:val="00603D61"/>
    <w:rsid w:val="006048B8"/>
    <w:rsid w:val="00604C76"/>
    <w:rsid w:val="006051BC"/>
    <w:rsid w:val="006051E8"/>
    <w:rsid w:val="006055A5"/>
    <w:rsid w:val="0060765B"/>
    <w:rsid w:val="00607F68"/>
    <w:rsid w:val="00610808"/>
    <w:rsid w:val="00610AFF"/>
    <w:rsid w:val="00612246"/>
    <w:rsid w:val="006128F3"/>
    <w:rsid w:val="00613380"/>
    <w:rsid w:val="006133F2"/>
    <w:rsid w:val="00614C7B"/>
    <w:rsid w:val="00615C1D"/>
    <w:rsid w:val="006221D2"/>
    <w:rsid w:val="00623462"/>
    <w:rsid w:val="00624DBE"/>
    <w:rsid w:val="006258FC"/>
    <w:rsid w:val="00625AC1"/>
    <w:rsid w:val="00626272"/>
    <w:rsid w:val="00627794"/>
    <w:rsid w:val="006300DA"/>
    <w:rsid w:val="006305EB"/>
    <w:rsid w:val="00630697"/>
    <w:rsid w:val="006309C3"/>
    <w:rsid w:val="006314B5"/>
    <w:rsid w:val="00631FE5"/>
    <w:rsid w:val="006321DD"/>
    <w:rsid w:val="00632FAB"/>
    <w:rsid w:val="006331BC"/>
    <w:rsid w:val="00635D0A"/>
    <w:rsid w:val="00635D61"/>
    <w:rsid w:val="00635FAC"/>
    <w:rsid w:val="006363DA"/>
    <w:rsid w:val="006363FD"/>
    <w:rsid w:val="006369BE"/>
    <w:rsid w:val="0063760D"/>
    <w:rsid w:val="006379B0"/>
    <w:rsid w:val="006379BB"/>
    <w:rsid w:val="00637A5C"/>
    <w:rsid w:val="00637CA0"/>
    <w:rsid w:val="00640CB8"/>
    <w:rsid w:val="00640D15"/>
    <w:rsid w:val="00640E2D"/>
    <w:rsid w:val="006419DF"/>
    <w:rsid w:val="00644100"/>
    <w:rsid w:val="00644251"/>
    <w:rsid w:val="006443A6"/>
    <w:rsid w:val="0064441B"/>
    <w:rsid w:val="00645F8E"/>
    <w:rsid w:val="0064691D"/>
    <w:rsid w:val="00650091"/>
    <w:rsid w:val="00650465"/>
    <w:rsid w:val="0065171B"/>
    <w:rsid w:val="006522CA"/>
    <w:rsid w:val="00652736"/>
    <w:rsid w:val="00652A6D"/>
    <w:rsid w:val="00652AD2"/>
    <w:rsid w:val="00653C87"/>
    <w:rsid w:val="006557E6"/>
    <w:rsid w:val="006558CE"/>
    <w:rsid w:val="00655C6B"/>
    <w:rsid w:val="00660485"/>
    <w:rsid w:val="00660872"/>
    <w:rsid w:val="0066193B"/>
    <w:rsid w:val="00661D89"/>
    <w:rsid w:val="00662418"/>
    <w:rsid w:val="0066246E"/>
    <w:rsid w:val="006629D6"/>
    <w:rsid w:val="00664098"/>
    <w:rsid w:val="00664688"/>
    <w:rsid w:val="0066551A"/>
    <w:rsid w:val="0067075D"/>
    <w:rsid w:val="00670A55"/>
    <w:rsid w:val="00670B70"/>
    <w:rsid w:val="006715B4"/>
    <w:rsid w:val="006719CB"/>
    <w:rsid w:val="00671CA8"/>
    <w:rsid w:val="00672293"/>
    <w:rsid w:val="006723E9"/>
    <w:rsid w:val="006729F7"/>
    <w:rsid w:val="006736DA"/>
    <w:rsid w:val="0067388C"/>
    <w:rsid w:val="00674321"/>
    <w:rsid w:val="006746A0"/>
    <w:rsid w:val="0067486D"/>
    <w:rsid w:val="006758DB"/>
    <w:rsid w:val="00675DCA"/>
    <w:rsid w:val="0067763C"/>
    <w:rsid w:val="0067793E"/>
    <w:rsid w:val="00680C6A"/>
    <w:rsid w:val="006820D2"/>
    <w:rsid w:val="0068318E"/>
    <w:rsid w:val="006846F0"/>
    <w:rsid w:val="00685A2D"/>
    <w:rsid w:val="0068607F"/>
    <w:rsid w:val="00686B42"/>
    <w:rsid w:val="006875D5"/>
    <w:rsid w:val="00687BBE"/>
    <w:rsid w:val="00690F65"/>
    <w:rsid w:val="006911B9"/>
    <w:rsid w:val="006913CD"/>
    <w:rsid w:val="00691455"/>
    <w:rsid w:val="006916ED"/>
    <w:rsid w:val="00691788"/>
    <w:rsid w:val="00691F56"/>
    <w:rsid w:val="0069254E"/>
    <w:rsid w:val="00692624"/>
    <w:rsid w:val="00692A15"/>
    <w:rsid w:val="00692F90"/>
    <w:rsid w:val="006940A7"/>
    <w:rsid w:val="00694DB4"/>
    <w:rsid w:val="006956E6"/>
    <w:rsid w:val="00695965"/>
    <w:rsid w:val="00695D8A"/>
    <w:rsid w:val="00696136"/>
    <w:rsid w:val="006964F0"/>
    <w:rsid w:val="00697935"/>
    <w:rsid w:val="006A0E56"/>
    <w:rsid w:val="006A177D"/>
    <w:rsid w:val="006A3131"/>
    <w:rsid w:val="006A3681"/>
    <w:rsid w:val="006A4756"/>
    <w:rsid w:val="006A6301"/>
    <w:rsid w:val="006A6455"/>
    <w:rsid w:val="006A6552"/>
    <w:rsid w:val="006B0604"/>
    <w:rsid w:val="006B1062"/>
    <w:rsid w:val="006B1379"/>
    <w:rsid w:val="006B19D9"/>
    <w:rsid w:val="006B1CF6"/>
    <w:rsid w:val="006B1D93"/>
    <w:rsid w:val="006B2676"/>
    <w:rsid w:val="006B295D"/>
    <w:rsid w:val="006B2AD9"/>
    <w:rsid w:val="006B2DDA"/>
    <w:rsid w:val="006B30B6"/>
    <w:rsid w:val="006B4110"/>
    <w:rsid w:val="006B542B"/>
    <w:rsid w:val="006B6C82"/>
    <w:rsid w:val="006B71CE"/>
    <w:rsid w:val="006B7AC9"/>
    <w:rsid w:val="006C1268"/>
    <w:rsid w:val="006C13EE"/>
    <w:rsid w:val="006C1A1E"/>
    <w:rsid w:val="006C1DA9"/>
    <w:rsid w:val="006C2FF9"/>
    <w:rsid w:val="006C3A44"/>
    <w:rsid w:val="006C474B"/>
    <w:rsid w:val="006C4ACB"/>
    <w:rsid w:val="006C64EA"/>
    <w:rsid w:val="006C6F34"/>
    <w:rsid w:val="006C757B"/>
    <w:rsid w:val="006C7694"/>
    <w:rsid w:val="006C7722"/>
    <w:rsid w:val="006C7BD8"/>
    <w:rsid w:val="006C7F9C"/>
    <w:rsid w:val="006D02F0"/>
    <w:rsid w:val="006D0829"/>
    <w:rsid w:val="006D0BB6"/>
    <w:rsid w:val="006D2ED6"/>
    <w:rsid w:val="006D300D"/>
    <w:rsid w:val="006D376D"/>
    <w:rsid w:val="006D3B57"/>
    <w:rsid w:val="006D4324"/>
    <w:rsid w:val="006D448A"/>
    <w:rsid w:val="006D50C8"/>
    <w:rsid w:val="006D5EBE"/>
    <w:rsid w:val="006D60CC"/>
    <w:rsid w:val="006D711E"/>
    <w:rsid w:val="006D78A5"/>
    <w:rsid w:val="006E0946"/>
    <w:rsid w:val="006E0FF1"/>
    <w:rsid w:val="006E1322"/>
    <w:rsid w:val="006E3AEE"/>
    <w:rsid w:val="006E4713"/>
    <w:rsid w:val="006E4763"/>
    <w:rsid w:val="006E657D"/>
    <w:rsid w:val="006E6896"/>
    <w:rsid w:val="006E6FE4"/>
    <w:rsid w:val="006F18F7"/>
    <w:rsid w:val="006F3DF5"/>
    <w:rsid w:val="006F5183"/>
    <w:rsid w:val="006F5293"/>
    <w:rsid w:val="006F5660"/>
    <w:rsid w:val="006F6464"/>
    <w:rsid w:val="006F745E"/>
    <w:rsid w:val="0070095C"/>
    <w:rsid w:val="007009AC"/>
    <w:rsid w:val="00700D34"/>
    <w:rsid w:val="007013F6"/>
    <w:rsid w:val="00701544"/>
    <w:rsid w:val="00701641"/>
    <w:rsid w:val="007027A1"/>
    <w:rsid w:val="00702D97"/>
    <w:rsid w:val="0070302E"/>
    <w:rsid w:val="00704509"/>
    <w:rsid w:val="00705697"/>
    <w:rsid w:val="00705880"/>
    <w:rsid w:val="00706253"/>
    <w:rsid w:val="00706529"/>
    <w:rsid w:val="00706BE9"/>
    <w:rsid w:val="00707242"/>
    <w:rsid w:val="00707441"/>
    <w:rsid w:val="00710A4B"/>
    <w:rsid w:val="007118D3"/>
    <w:rsid w:val="00711EE6"/>
    <w:rsid w:val="0071272E"/>
    <w:rsid w:val="00712D81"/>
    <w:rsid w:val="00713308"/>
    <w:rsid w:val="0071354B"/>
    <w:rsid w:val="00713E0C"/>
    <w:rsid w:val="00713E55"/>
    <w:rsid w:val="00714B90"/>
    <w:rsid w:val="00714C6C"/>
    <w:rsid w:val="00715D8F"/>
    <w:rsid w:val="00716870"/>
    <w:rsid w:val="00716CE9"/>
    <w:rsid w:val="00717798"/>
    <w:rsid w:val="007201A4"/>
    <w:rsid w:val="007216D6"/>
    <w:rsid w:val="00722150"/>
    <w:rsid w:val="00722933"/>
    <w:rsid w:val="00723C19"/>
    <w:rsid w:val="00724620"/>
    <w:rsid w:val="00724946"/>
    <w:rsid w:val="007249A9"/>
    <w:rsid w:val="00725C6C"/>
    <w:rsid w:val="0072615B"/>
    <w:rsid w:val="00726AD2"/>
    <w:rsid w:val="00727563"/>
    <w:rsid w:val="007276F1"/>
    <w:rsid w:val="0072778E"/>
    <w:rsid w:val="00732228"/>
    <w:rsid w:val="00732C82"/>
    <w:rsid w:val="00735418"/>
    <w:rsid w:val="00735A57"/>
    <w:rsid w:val="00735E48"/>
    <w:rsid w:val="0073712F"/>
    <w:rsid w:val="00737A1C"/>
    <w:rsid w:val="00737FA4"/>
    <w:rsid w:val="007416C9"/>
    <w:rsid w:val="007421C7"/>
    <w:rsid w:val="00742292"/>
    <w:rsid w:val="007426C3"/>
    <w:rsid w:val="00743944"/>
    <w:rsid w:val="00743AF6"/>
    <w:rsid w:val="00744C85"/>
    <w:rsid w:val="00744F4C"/>
    <w:rsid w:val="007464DC"/>
    <w:rsid w:val="0074692C"/>
    <w:rsid w:val="00747F1A"/>
    <w:rsid w:val="00750876"/>
    <w:rsid w:val="007510D5"/>
    <w:rsid w:val="007520E7"/>
    <w:rsid w:val="0075438A"/>
    <w:rsid w:val="007543F3"/>
    <w:rsid w:val="00754506"/>
    <w:rsid w:val="007546F2"/>
    <w:rsid w:val="00754E79"/>
    <w:rsid w:val="0075557E"/>
    <w:rsid w:val="00756238"/>
    <w:rsid w:val="00756806"/>
    <w:rsid w:val="0075716E"/>
    <w:rsid w:val="007579B7"/>
    <w:rsid w:val="00757C9B"/>
    <w:rsid w:val="00761458"/>
    <w:rsid w:val="0076188C"/>
    <w:rsid w:val="00761948"/>
    <w:rsid w:val="00762C30"/>
    <w:rsid w:val="00762E4C"/>
    <w:rsid w:val="0076346A"/>
    <w:rsid w:val="00764CCB"/>
    <w:rsid w:val="007657CD"/>
    <w:rsid w:val="00765BF8"/>
    <w:rsid w:val="00765E68"/>
    <w:rsid w:val="0076633D"/>
    <w:rsid w:val="0076715C"/>
    <w:rsid w:val="00770A5B"/>
    <w:rsid w:val="00772240"/>
    <w:rsid w:val="007724CB"/>
    <w:rsid w:val="00772C8E"/>
    <w:rsid w:val="0077710F"/>
    <w:rsid w:val="00780A53"/>
    <w:rsid w:val="0078167C"/>
    <w:rsid w:val="007816E7"/>
    <w:rsid w:val="00782038"/>
    <w:rsid w:val="0078562B"/>
    <w:rsid w:val="00786570"/>
    <w:rsid w:val="00786E4A"/>
    <w:rsid w:val="00787273"/>
    <w:rsid w:val="00787E61"/>
    <w:rsid w:val="0079141A"/>
    <w:rsid w:val="007914C9"/>
    <w:rsid w:val="00791973"/>
    <w:rsid w:val="00793548"/>
    <w:rsid w:val="007936D1"/>
    <w:rsid w:val="00793DDE"/>
    <w:rsid w:val="00794986"/>
    <w:rsid w:val="007951B0"/>
    <w:rsid w:val="007956A7"/>
    <w:rsid w:val="00795720"/>
    <w:rsid w:val="0079682F"/>
    <w:rsid w:val="00796856"/>
    <w:rsid w:val="007974DD"/>
    <w:rsid w:val="007979D9"/>
    <w:rsid w:val="007A13AD"/>
    <w:rsid w:val="007A2722"/>
    <w:rsid w:val="007A2EF3"/>
    <w:rsid w:val="007A39EA"/>
    <w:rsid w:val="007A411E"/>
    <w:rsid w:val="007A4D0F"/>
    <w:rsid w:val="007A4DA6"/>
    <w:rsid w:val="007A55BC"/>
    <w:rsid w:val="007A5C43"/>
    <w:rsid w:val="007A5CDF"/>
    <w:rsid w:val="007A6134"/>
    <w:rsid w:val="007A661A"/>
    <w:rsid w:val="007A77D2"/>
    <w:rsid w:val="007B359D"/>
    <w:rsid w:val="007B3FBA"/>
    <w:rsid w:val="007B462E"/>
    <w:rsid w:val="007B50F9"/>
    <w:rsid w:val="007B5B46"/>
    <w:rsid w:val="007B5C30"/>
    <w:rsid w:val="007B5C77"/>
    <w:rsid w:val="007B64F1"/>
    <w:rsid w:val="007B6A13"/>
    <w:rsid w:val="007B7256"/>
    <w:rsid w:val="007C0359"/>
    <w:rsid w:val="007C07E3"/>
    <w:rsid w:val="007C165D"/>
    <w:rsid w:val="007C20A1"/>
    <w:rsid w:val="007C30BA"/>
    <w:rsid w:val="007C37CC"/>
    <w:rsid w:val="007C4E81"/>
    <w:rsid w:val="007C5BA7"/>
    <w:rsid w:val="007C6180"/>
    <w:rsid w:val="007C63A5"/>
    <w:rsid w:val="007C668A"/>
    <w:rsid w:val="007C6FA0"/>
    <w:rsid w:val="007C7236"/>
    <w:rsid w:val="007C72E3"/>
    <w:rsid w:val="007C7E8F"/>
    <w:rsid w:val="007D0FC3"/>
    <w:rsid w:val="007D1B90"/>
    <w:rsid w:val="007D245B"/>
    <w:rsid w:val="007D2862"/>
    <w:rsid w:val="007D31AF"/>
    <w:rsid w:val="007D3DA1"/>
    <w:rsid w:val="007D43EE"/>
    <w:rsid w:val="007D4F1D"/>
    <w:rsid w:val="007D57B9"/>
    <w:rsid w:val="007D5BEF"/>
    <w:rsid w:val="007D71A9"/>
    <w:rsid w:val="007D7C63"/>
    <w:rsid w:val="007E07D7"/>
    <w:rsid w:val="007E19B6"/>
    <w:rsid w:val="007E2DCA"/>
    <w:rsid w:val="007E4343"/>
    <w:rsid w:val="007E5953"/>
    <w:rsid w:val="007E60F8"/>
    <w:rsid w:val="007E666A"/>
    <w:rsid w:val="007E6839"/>
    <w:rsid w:val="007E694E"/>
    <w:rsid w:val="007E6D81"/>
    <w:rsid w:val="007E799D"/>
    <w:rsid w:val="007F0B7E"/>
    <w:rsid w:val="007F0BDE"/>
    <w:rsid w:val="007F0EA8"/>
    <w:rsid w:val="007F1543"/>
    <w:rsid w:val="007F1BB1"/>
    <w:rsid w:val="007F1DDC"/>
    <w:rsid w:val="007F2C42"/>
    <w:rsid w:val="007F3288"/>
    <w:rsid w:val="007F464A"/>
    <w:rsid w:val="007F4DED"/>
    <w:rsid w:val="007F5C4A"/>
    <w:rsid w:val="007F66E2"/>
    <w:rsid w:val="007F6B16"/>
    <w:rsid w:val="007F7910"/>
    <w:rsid w:val="0080046F"/>
    <w:rsid w:val="00800CAC"/>
    <w:rsid w:val="0080100A"/>
    <w:rsid w:val="00802239"/>
    <w:rsid w:val="00802447"/>
    <w:rsid w:val="00802713"/>
    <w:rsid w:val="0080314B"/>
    <w:rsid w:val="008035C1"/>
    <w:rsid w:val="00805198"/>
    <w:rsid w:val="0080661F"/>
    <w:rsid w:val="00807AA0"/>
    <w:rsid w:val="008109D8"/>
    <w:rsid w:val="00810CC1"/>
    <w:rsid w:val="008120C5"/>
    <w:rsid w:val="0081218F"/>
    <w:rsid w:val="008139E3"/>
    <w:rsid w:val="00813A91"/>
    <w:rsid w:val="00814BCA"/>
    <w:rsid w:val="00814F7B"/>
    <w:rsid w:val="00815033"/>
    <w:rsid w:val="00815857"/>
    <w:rsid w:val="00816A87"/>
    <w:rsid w:val="00816EA7"/>
    <w:rsid w:val="00817F03"/>
    <w:rsid w:val="00820E9B"/>
    <w:rsid w:val="00820F7F"/>
    <w:rsid w:val="00821676"/>
    <w:rsid w:val="008216FA"/>
    <w:rsid w:val="00821F8A"/>
    <w:rsid w:val="0082354F"/>
    <w:rsid w:val="00823865"/>
    <w:rsid w:val="00823A13"/>
    <w:rsid w:val="00824061"/>
    <w:rsid w:val="0082424A"/>
    <w:rsid w:val="0082472C"/>
    <w:rsid w:val="00824CA1"/>
    <w:rsid w:val="00824FE1"/>
    <w:rsid w:val="0082507A"/>
    <w:rsid w:val="008262AE"/>
    <w:rsid w:val="00826384"/>
    <w:rsid w:val="00826500"/>
    <w:rsid w:val="00827713"/>
    <w:rsid w:val="00831185"/>
    <w:rsid w:val="00831DE4"/>
    <w:rsid w:val="0083285B"/>
    <w:rsid w:val="008339AD"/>
    <w:rsid w:val="00833C73"/>
    <w:rsid w:val="00833F24"/>
    <w:rsid w:val="00834002"/>
    <w:rsid w:val="008346C1"/>
    <w:rsid w:val="00834BFD"/>
    <w:rsid w:val="00835694"/>
    <w:rsid w:val="00835FA1"/>
    <w:rsid w:val="00836269"/>
    <w:rsid w:val="008365C2"/>
    <w:rsid w:val="00836D27"/>
    <w:rsid w:val="00837157"/>
    <w:rsid w:val="00837798"/>
    <w:rsid w:val="008410D0"/>
    <w:rsid w:val="00841385"/>
    <w:rsid w:val="00841D73"/>
    <w:rsid w:val="00841E19"/>
    <w:rsid w:val="008433FA"/>
    <w:rsid w:val="00843879"/>
    <w:rsid w:val="00844AC7"/>
    <w:rsid w:val="00844EDB"/>
    <w:rsid w:val="008467E3"/>
    <w:rsid w:val="00847990"/>
    <w:rsid w:val="00850875"/>
    <w:rsid w:val="00851096"/>
    <w:rsid w:val="0085161B"/>
    <w:rsid w:val="00853A60"/>
    <w:rsid w:val="008551B1"/>
    <w:rsid w:val="008555D4"/>
    <w:rsid w:val="00856A28"/>
    <w:rsid w:val="0085710C"/>
    <w:rsid w:val="008573C5"/>
    <w:rsid w:val="0085753E"/>
    <w:rsid w:val="00857A87"/>
    <w:rsid w:val="00860804"/>
    <w:rsid w:val="008625E2"/>
    <w:rsid w:val="00863508"/>
    <w:rsid w:val="008648DA"/>
    <w:rsid w:val="0086492F"/>
    <w:rsid w:val="00865473"/>
    <w:rsid w:val="00867D6D"/>
    <w:rsid w:val="00870B03"/>
    <w:rsid w:val="0087262F"/>
    <w:rsid w:val="00874266"/>
    <w:rsid w:val="008763EE"/>
    <w:rsid w:val="008765FA"/>
    <w:rsid w:val="00880AE7"/>
    <w:rsid w:val="00881BF8"/>
    <w:rsid w:val="0088241D"/>
    <w:rsid w:val="00882AB8"/>
    <w:rsid w:val="008838FA"/>
    <w:rsid w:val="00883A6F"/>
    <w:rsid w:val="00883FC5"/>
    <w:rsid w:val="008853A5"/>
    <w:rsid w:val="008867F6"/>
    <w:rsid w:val="00887451"/>
    <w:rsid w:val="008877B1"/>
    <w:rsid w:val="00887CFE"/>
    <w:rsid w:val="008910FC"/>
    <w:rsid w:val="00892D4A"/>
    <w:rsid w:val="008952A8"/>
    <w:rsid w:val="00895A89"/>
    <w:rsid w:val="00897FB2"/>
    <w:rsid w:val="008A0BB0"/>
    <w:rsid w:val="008A1728"/>
    <w:rsid w:val="008A27A3"/>
    <w:rsid w:val="008A31F6"/>
    <w:rsid w:val="008A393A"/>
    <w:rsid w:val="008A45C6"/>
    <w:rsid w:val="008A461C"/>
    <w:rsid w:val="008A49AF"/>
    <w:rsid w:val="008A676E"/>
    <w:rsid w:val="008B0388"/>
    <w:rsid w:val="008B0B58"/>
    <w:rsid w:val="008B2326"/>
    <w:rsid w:val="008B25F6"/>
    <w:rsid w:val="008B3CEC"/>
    <w:rsid w:val="008B4020"/>
    <w:rsid w:val="008B434C"/>
    <w:rsid w:val="008B5936"/>
    <w:rsid w:val="008B5F81"/>
    <w:rsid w:val="008B75CC"/>
    <w:rsid w:val="008B7EE4"/>
    <w:rsid w:val="008C040A"/>
    <w:rsid w:val="008C0B48"/>
    <w:rsid w:val="008C1F48"/>
    <w:rsid w:val="008C293B"/>
    <w:rsid w:val="008C2C87"/>
    <w:rsid w:val="008C2FC4"/>
    <w:rsid w:val="008C48DF"/>
    <w:rsid w:val="008C5706"/>
    <w:rsid w:val="008C5F18"/>
    <w:rsid w:val="008C7EC2"/>
    <w:rsid w:val="008D0589"/>
    <w:rsid w:val="008D12DA"/>
    <w:rsid w:val="008D1467"/>
    <w:rsid w:val="008D18F4"/>
    <w:rsid w:val="008D3208"/>
    <w:rsid w:val="008D34AB"/>
    <w:rsid w:val="008D45BF"/>
    <w:rsid w:val="008D4EDF"/>
    <w:rsid w:val="008D4FF2"/>
    <w:rsid w:val="008D53C3"/>
    <w:rsid w:val="008D57A4"/>
    <w:rsid w:val="008D5B8F"/>
    <w:rsid w:val="008D772E"/>
    <w:rsid w:val="008E0A10"/>
    <w:rsid w:val="008E0C23"/>
    <w:rsid w:val="008E1CFF"/>
    <w:rsid w:val="008E2426"/>
    <w:rsid w:val="008E3C9E"/>
    <w:rsid w:val="008E3DB3"/>
    <w:rsid w:val="008E40ED"/>
    <w:rsid w:val="008E4DE7"/>
    <w:rsid w:val="008E5BE5"/>
    <w:rsid w:val="008E695C"/>
    <w:rsid w:val="008E6C5A"/>
    <w:rsid w:val="008E6E38"/>
    <w:rsid w:val="008E7389"/>
    <w:rsid w:val="008E7453"/>
    <w:rsid w:val="008E7FB9"/>
    <w:rsid w:val="008F07BA"/>
    <w:rsid w:val="008F07E2"/>
    <w:rsid w:val="008F0DCC"/>
    <w:rsid w:val="008F118E"/>
    <w:rsid w:val="008F1944"/>
    <w:rsid w:val="008F2293"/>
    <w:rsid w:val="008F39C4"/>
    <w:rsid w:val="008F45CB"/>
    <w:rsid w:val="008F4BD4"/>
    <w:rsid w:val="008F52CF"/>
    <w:rsid w:val="008F65B4"/>
    <w:rsid w:val="008F6672"/>
    <w:rsid w:val="008F7505"/>
    <w:rsid w:val="009012B0"/>
    <w:rsid w:val="0090134C"/>
    <w:rsid w:val="00902181"/>
    <w:rsid w:val="009029FC"/>
    <w:rsid w:val="009041E6"/>
    <w:rsid w:val="0090497F"/>
    <w:rsid w:val="00904DEA"/>
    <w:rsid w:val="009051B3"/>
    <w:rsid w:val="009076FB"/>
    <w:rsid w:val="009105F9"/>
    <w:rsid w:val="00910FFE"/>
    <w:rsid w:val="00911534"/>
    <w:rsid w:val="00911DB3"/>
    <w:rsid w:val="009147CB"/>
    <w:rsid w:val="00914CED"/>
    <w:rsid w:val="00914D59"/>
    <w:rsid w:val="00915A4E"/>
    <w:rsid w:val="00916116"/>
    <w:rsid w:val="0092075E"/>
    <w:rsid w:val="009207FA"/>
    <w:rsid w:val="0092216A"/>
    <w:rsid w:val="00922381"/>
    <w:rsid w:val="00922685"/>
    <w:rsid w:val="00923419"/>
    <w:rsid w:val="00923872"/>
    <w:rsid w:val="0092430A"/>
    <w:rsid w:val="00924AB0"/>
    <w:rsid w:val="00924B82"/>
    <w:rsid w:val="00925382"/>
    <w:rsid w:val="0092589B"/>
    <w:rsid w:val="00926368"/>
    <w:rsid w:val="00926BDA"/>
    <w:rsid w:val="00927091"/>
    <w:rsid w:val="009275CF"/>
    <w:rsid w:val="0093055F"/>
    <w:rsid w:val="00930E5F"/>
    <w:rsid w:val="00931DB0"/>
    <w:rsid w:val="00932D69"/>
    <w:rsid w:val="0093470C"/>
    <w:rsid w:val="009359E2"/>
    <w:rsid w:val="00935F54"/>
    <w:rsid w:val="00936103"/>
    <w:rsid w:val="0093630B"/>
    <w:rsid w:val="0094022F"/>
    <w:rsid w:val="00941721"/>
    <w:rsid w:val="00941968"/>
    <w:rsid w:val="00941B21"/>
    <w:rsid w:val="009429D9"/>
    <w:rsid w:val="00942B4E"/>
    <w:rsid w:val="00942BB4"/>
    <w:rsid w:val="00942F7E"/>
    <w:rsid w:val="0094378C"/>
    <w:rsid w:val="00944098"/>
    <w:rsid w:val="00944126"/>
    <w:rsid w:val="00944CB1"/>
    <w:rsid w:val="009460BB"/>
    <w:rsid w:val="00946F6E"/>
    <w:rsid w:val="00947087"/>
    <w:rsid w:val="00947181"/>
    <w:rsid w:val="009518DF"/>
    <w:rsid w:val="00951AD8"/>
    <w:rsid w:val="0095273F"/>
    <w:rsid w:val="00952867"/>
    <w:rsid w:val="00952995"/>
    <w:rsid w:val="00952F9D"/>
    <w:rsid w:val="00953A5F"/>
    <w:rsid w:val="00953C56"/>
    <w:rsid w:val="00953E4D"/>
    <w:rsid w:val="009541BA"/>
    <w:rsid w:val="009551AF"/>
    <w:rsid w:val="00956761"/>
    <w:rsid w:val="00956BF5"/>
    <w:rsid w:val="00957070"/>
    <w:rsid w:val="00960C19"/>
    <w:rsid w:val="00961721"/>
    <w:rsid w:val="009619EF"/>
    <w:rsid w:val="00961D2B"/>
    <w:rsid w:val="00962D91"/>
    <w:rsid w:val="00964305"/>
    <w:rsid w:val="009647A4"/>
    <w:rsid w:val="0096485E"/>
    <w:rsid w:val="00964D2C"/>
    <w:rsid w:val="00965EC6"/>
    <w:rsid w:val="00966E72"/>
    <w:rsid w:val="00967651"/>
    <w:rsid w:val="00967ED4"/>
    <w:rsid w:val="00970BCB"/>
    <w:rsid w:val="0097151D"/>
    <w:rsid w:val="0097195D"/>
    <w:rsid w:val="00972DDE"/>
    <w:rsid w:val="009757A6"/>
    <w:rsid w:val="00975A9E"/>
    <w:rsid w:val="00975B46"/>
    <w:rsid w:val="00975EC3"/>
    <w:rsid w:val="00976390"/>
    <w:rsid w:val="009768F7"/>
    <w:rsid w:val="0097697B"/>
    <w:rsid w:val="00976C49"/>
    <w:rsid w:val="00977018"/>
    <w:rsid w:val="00977954"/>
    <w:rsid w:val="00980057"/>
    <w:rsid w:val="00980762"/>
    <w:rsid w:val="00982B0A"/>
    <w:rsid w:val="009841D9"/>
    <w:rsid w:val="00984204"/>
    <w:rsid w:val="009845A9"/>
    <w:rsid w:val="0098468A"/>
    <w:rsid w:val="00985DBD"/>
    <w:rsid w:val="00985FD9"/>
    <w:rsid w:val="009860ED"/>
    <w:rsid w:val="00986B83"/>
    <w:rsid w:val="0098729A"/>
    <w:rsid w:val="009877E4"/>
    <w:rsid w:val="00987BEA"/>
    <w:rsid w:val="00987E7F"/>
    <w:rsid w:val="009903B8"/>
    <w:rsid w:val="00990B78"/>
    <w:rsid w:val="00991324"/>
    <w:rsid w:val="0099143C"/>
    <w:rsid w:val="00991974"/>
    <w:rsid w:val="00991D1C"/>
    <w:rsid w:val="009924A3"/>
    <w:rsid w:val="009924AF"/>
    <w:rsid w:val="00992B44"/>
    <w:rsid w:val="00992CDD"/>
    <w:rsid w:val="0099466B"/>
    <w:rsid w:val="00994F46"/>
    <w:rsid w:val="00994FC1"/>
    <w:rsid w:val="009951F5"/>
    <w:rsid w:val="0099537A"/>
    <w:rsid w:val="0099563C"/>
    <w:rsid w:val="00995AC9"/>
    <w:rsid w:val="00995C54"/>
    <w:rsid w:val="00996003"/>
    <w:rsid w:val="009A022D"/>
    <w:rsid w:val="009A03FF"/>
    <w:rsid w:val="009A0602"/>
    <w:rsid w:val="009A146E"/>
    <w:rsid w:val="009A18C2"/>
    <w:rsid w:val="009A1D03"/>
    <w:rsid w:val="009A24D4"/>
    <w:rsid w:val="009A252B"/>
    <w:rsid w:val="009A328C"/>
    <w:rsid w:val="009A32EB"/>
    <w:rsid w:val="009A47D1"/>
    <w:rsid w:val="009A5266"/>
    <w:rsid w:val="009A5AED"/>
    <w:rsid w:val="009A5EC3"/>
    <w:rsid w:val="009A612A"/>
    <w:rsid w:val="009A6AE7"/>
    <w:rsid w:val="009A6DF0"/>
    <w:rsid w:val="009A6FE9"/>
    <w:rsid w:val="009A7046"/>
    <w:rsid w:val="009A74BB"/>
    <w:rsid w:val="009A7621"/>
    <w:rsid w:val="009B00FC"/>
    <w:rsid w:val="009B1081"/>
    <w:rsid w:val="009B26CC"/>
    <w:rsid w:val="009B26FD"/>
    <w:rsid w:val="009B2F38"/>
    <w:rsid w:val="009B3587"/>
    <w:rsid w:val="009B3D9A"/>
    <w:rsid w:val="009B41F1"/>
    <w:rsid w:val="009B4385"/>
    <w:rsid w:val="009B46BD"/>
    <w:rsid w:val="009B4771"/>
    <w:rsid w:val="009B65F7"/>
    <w:rsid w:val="009B6DA6"/>
    <w:rsid w:val="009B7263"/>
    <w:rsid w:val="009B7D68"/>
    <w:rsid w:val="009C1704"/>
    <w:rsid w:val="009C19D2"/>
    <w:rsid w:val="009C2BCB"/>
    <w:rsid w:val="009C40C2"/>
    <w:rsid w:val="009C4A00"/>
    <w:rsid w:val="009C4D12"/>
    <w:rsid w:val="009C726A"/>
    <w:rsid w:val="009C73AD"/>
    <w:rsid w:val="009C7642"/>
    <w:rsid w:val="009D04AB"/>
    <w:rsid w:val="009D1114"/>
    <w:rsid w:val="009D118D"/>
    <w:rsid w:val="009D183D"/>
    <w:rsid w:val="009D2722"/>
    <w:rsid w:val="009D28C6"/>
    <w:rsid w:val="009D3575"/>
    <w:rsid w:val="009D3790"/>
    <w:rsid w:val="009D3EE4"/>
    <w:rsid w:val="009D44E6"/>
    <w:rsid w:val="009D47D9"/>
    <w:rsid w:val="009D5345"/>
    <w:rsid w:val="009D5427"/>
    <w:rsid w:val="009D54F1"/>
    <w:rsid w:val="009D6C6B"/>
    <w:rsid w:val="009D7586"/>
    <w:rsid w:val="009D77FE"/>
    <w:rsid w:val="009E0061"/>
    <w:rsid w:val="009E01BC"/>
    <w:rsid w:val="009E0C03"/>
    <w:rsid w:val="009E0E70"/>
    <w:rsid w:val="009E119B"/>
    <w:rsid w:val="009E3285"/>
    <w:rsid w:val="009E36DB"/>
    <w:rsid w:val="009E370A"/>
    <w:rsid w:val="009E3941"/>
    <w:rsid w:val="009E4180"/>
    <w:rsid w:val="009E4CBF"/>
    <w:rsid w:val="009E5CE2"/>
    <w:rsid w:val="009F0969"/>
    <w:rsid w:val="009F0CB2"/>
    <w:rsid w:val="009F15A6"/>
    <w:rsid w:val="009F1AFD"/>
    <w:rsid w:val="009F2197"/>
    <w:rsid w:val="009F28E0"/>
    <w:rsid w:val="009F32B6"/>
    <w:rsid w:val="009F4F94"/>
    <w:rsid w:val="009F572A"/>
    <w:rsid w:val="009F5A1D"/>
    <w:rsid w:val="009F6D17"/>
    <w:rsid w:val="009F6D5C"/>
    <w:rsid w:val="009F7298"/>
    <w:rsid w:val="009F788B"/>
    <w:rsid w:val="00A00413"/>
    <w:rsid w:val="00A0060F"/>
    <w:rsid w:val="00A00791"/>
    <w:rsid w:val="00A014DB"/>
    <w:rsid w:val="00A02771"/>
    <w:rsid w:val="00A028EF"/>
    <w:rsid w:val="00A04F72"/>
    <w:rsid w:val="00A06836"/>
    <w:rsid w:val="00A068C9"/>
    <w:rsid w:val="00A06A43"/>
    <w:rsid w:val="00A07489"/>
    <w:rsid w:val="00A1193B"/>
    <w:rsid w:val="00A11BBA"/>
    <w:rsid w:val="00A12219"/>
    <w:rsid w:val="00A122D1"/>
    <w:rsid w:val="00A126E6"/>
    <w:rsid w:val="00A1387C"/>
    <w:rsid w:val="00A138DC"/>
    <w:rsid w:val="00A13BBA"/>
    <w:rsid w:val="00A1403F"/>
    <w:rsid w:val="00A14116"/>
    <w:rsid w:val="00A16BBA"/>
    <w:rsid w:val="00A1710B"/>
    <w:rsid w:val="00A20405"/>
    <w:rsid w:val="00A214FE"/>
    <w:rsid w:val="00A21676"/>
    <w:rsid w:val="00A21730"/>
    <w:rsid w:val="00A22647"/>
    <w:rsid w:val="00A23010"/>
    <w:rsid w:val="00A236B4"/>
    <w:rsid w:val="00A23A3D"/>
    <w:rsid w:val="00A23B6E"/>
    <w:rsid w:val="00A23BD4"/>
    <w:rsid w:val="00A25AB3"/>
    <w:rsid w:val="00A27434"/>
    <w:rsid w:val="00A27774"/>
    <w:rsid w:val="00A30993"/>
    <w:rsid w:val="00A311AB"/>
    <w:rsid w:val="00A31662"/>
    <w:rsid w:val="00A326A4"/>
    <w:rsid w:val="00A32E9F"/>
    <w:rsid w:val="00A3326D"/>
    <w:rsid w:val="00A336F7"/>
    <w:rsid w:val="00A34BD9"/>
    <w:rsid w:val="00A35277"/>
    <w:rsid w:val="00A35ABB"/>
    <w:rsid w:val="00A35D4C"/>
    <w:rsid w:val="00A37E09"/>
    <w:rsid w:val="00A401B1"/>
    <w:rsid w:val="00A40213"/>
    <w:rsid w:val="00A416C3"/>
    <w:rsid w:val="00A41C34"/>
    <w:rsid w:val="00A41CBD"/>
    <w:rsid w:val="00A42F44"/>
    <w:rsid w:val="00A430C6"/>
    <w:rsid w:val="00A43587"/>
    <w:rsid w:val="00A43FC8"/>
    <w:rsid w:val="00A441F4"/>
    <w:rsid w:val="00A44443"/>
    <w:rsid w:val="00A44E55"/>
    <w:rsid w:val="00A44FCF"/>
    <w:rsid w:val="00A4516E"/>
    <w:rsid w:val="00A452C8"/>
    <w:rsid w:val="00A45931"/>
    <w:rsid w:val="00A45BCE"/>
    <w:rsid w:val="00A479D5"/>
    <w:rsid w:val="00A479D9"/>
    <w:rsid w:val="00A47E98"/>
    <w:rsid w:val="00A5266E"/>
    <w:rsid w:val="00A55994"/>
    <w:rsid w:val="00A55CD5"/>
    <w:rsid w:val="00A56754"/>
    <w:rsid w:val="00A56EB8"/>
    <w:rsid w:val="00A572AE"/>
    <w:rsid w:val="00A602CB"/>
    <w:rsid w:val="00A6086C"/>
    <w:rsid w:val="00A609E8"/>
    <w:rsid w:val="00A60EAB"/>
    <w:rsid w:val="00A61A39"/>
    <w:rsid w:val="00A62174"/>
    <w:rsid w:val="00A62A1B"/>
    <w:rsid w:val="00A62BCF"/>
    <w:rsid w:val="00A62CF7"/>
    <w:rsid w:val="00A63443"/>
    <w:rsid w:val="00A64470"/>
    <w:rsid w:val="00A64ABD"/>
    <w:rsid w:val="00A64B9E"/>
    <w:rsid w:val="00A65809"/>
    <w:rsid w:val="00A65E6A"/>
    <w:rsid w:val="00A67131"/>
    <w:rsid w:val="00A67171"/>
    <w:rsid w:val="00A67774"/>
    <w:rsid w:val="00A67E73"/>
    <w:rsid w:val="00A70AD0"/>
    <w:rsid w:val="00A71574"/>
    <w:rsid w:val="00A71B22"/>
    <w:rsid w:val="00A72022"/>
    <w:rsid w:val="00A72B05"/>
    <w:rsid w:val="00A7358C"/>
    <w:rsid w:val="00A73DDC"/>
    <w:rsid w:val="00A74325"/>
    <w:rsid w:val="00A7564B"/>
    <w:rsid w:val="00A763CB"/>
    <w:rsid w:val="00A773D8"/>
    <w:rsid w:val="00A77E1E"/>
    <w:rsid w:val="00A817E0"/>
    <w:rsid w:val="00A81FF3"/>
    <w:rsid w:val="00A82064"/>
    <w:rsid w:val="00A821E3"/>
    <w:rsid w:val="00A82E09"/>
    <w:rsid w:val="00A841AE"/>
    <w:rsid w:val="00A85A71"/>
    <w:rsid w:val="00A86769"/>
    <w:rsid w:val="00A8685D"/>
    <w:rsid w:val="00A86CAB"/>
    <w:rsid w:val="00A878F9"/>
    <w:rsid w:val="00A90742"/>
    <w:rsid w:val="00A9089C"/>
    <w:rsid w:val="00A94404"/>
    <w:rsid w:val="00A9484D"/>
    <w:rsid w:val="00A94C29"/>
    <w:rsid w:val="00A95220"/>
    <w:rsid w:val="00A9592D"/>
    <w:rsid w:val="00A96499"/>
    <w:rsid w:val="00A9730B"/>
    <w:rsid w:val="00AA0502"/>
    <w:rsid w:val="00AA0BBF"/>
    <w:rsid w:val="00AA0D51"/>
    <w:rsid w:val="00AA28B4"/>
    <w:rsid w:val="00AA2E3B"/>
    <w:rsid w:val="00AA304E"/>
    <w:rsid w:val="00AA4656"/>
    <w:rsid w:val="00AA485B"/>
    <w:rsid w:val="00AA4AE4"/>
    <w:rsid w:val="00AA5067"/>
    <w:rsid w:val="00AA5492"/>
    <w:rsid w:val="00AA57B5"/>
    <w:rsid w:val="00AA6AB6"/>
    <w:rsid w:val="00AA6B60"/>
    <w:rsid w:val="00AA73BE"/>
    <w:rsid w:val="00AA7751"/>
    <w:rsid w:val="00AB08A4"/>
    <w:rsid w:val="00AB0EA5"/>
    <w:rsid w:val="00AB0FBB"/>
    <w:rsid w:val="00AB1B08"/>
    <w:rsid w:val="00AB2391"/>
    <w:rsid w:val="00AB2582"/>
    <w:rsid w:val="00AB2ED2"/>
    <w:rsid w:val="00AB3C76"/>
    <w:rsid w:val="00AB4CC8"/>
    <w:rsid w:val="00AB5182"/>
    <w:rsid w:val="00AB5551"/>
    <w:rsid w:val="00AB6135"/>
    <w:rsid w:val="00AB6441"/>
    <w:rsid w:val="00AB7674"/>
    <w:rsid w:val="00AB7B72"/>
    <w:rsid w:val="00AC01F2"/>
    <w:rsid w:val="00AC05CC"/>
    <w:rsid w:val="00AC0A67"/>
    <w:rsid w:val="00AC0D58"/>
    <w:rsid w:val="00AC3F4E"/>
    <w:rsid w:val="00AC4239"/>
    <w:rsid w:val="00AC529B"/>
    <w:rsid w:val="00AC52C8"/>
    <w:rsid w:val="00AC52F3"/>
    <w:rsid w:val="00AC5B1E"/>
    <w:rsid w:val="00AC63AE"/>
    <w:rsid w:val="00AC642F"/>
    <w:rsid w:val="00AC65A7"/>
    <w:rsid w:val="00AC66E7"/>
    <w:rsid w:val="00AC6A00"/>
    <w:rsid w:val="00AC6C12"/>
    <w:rsid w:val="00AC6F89"/>
    <w:rsid w:val="00AC6F9C"/>
    <w:rsid w:val="00AC7246"/>
    <w:rsid w:val="00AD160B"/>
    <w:rsid w:val="00AD2040"/>
    <w:rsid w:val="00AD213B"/>
    <w:rsid w:val="00AD2968"/>
    <w:rsid w:val="00AD450C"/>
    <w:rsid w:val="00AD4831"/>
    <w:rsid w:val="00AD4893"/>
    <w:rsid w:val="00AD59D4"/>
    <w:rsid w:val="00AD6FE3"/>
    <w:rsid w:val="00AD7391"/>
    <w:rsid w:val="00AD75FB"/>
    <w:rsid w:val="00AD79E6"/>
    <w:rsid w:val="00AE0236"/>
    <w:rsid w:val="00AE02F6"/>
    <w:rsid w:val="00AE101A"/>
    <w:rsid w:val="00AE140A"/>
    <w:rsid w:val="00AE18E4"/>
    <w:rsid w:val="00AE1FDC"/>
    <w:rsid w:val="00AE20F3"/>
    <w:rsid w:val="00AE2244"/>
    <w:rsid w:val="00AE2F33"/>
    <w:rsid w:val="00AE305C"/>
    <w:rsid w:val="00AE3237"/>
    <w:rsid w:val="00AE4220"/>
    <w:rsid w:val="00AE4781"/>
    <w:rsid w:val="00AE58D8"/>
    <w:rsid w:val="00AE5EED"/>
    <w:rsid w:val="00AE7046"/>
    <w:rsid w:val="00AE7894"/>
    <w:rsid w:val="00AE7E12"/>
    <w:rsid w:val="00AF17EC"/>
    <w:rsid w:val="00AF2B84"/>
    <w:rsid w:val="00AF2D79"/>
    <w:rsid w:val="00AF2E79"/>
    <w:rsid w:val="00AF3BF6"/>
    <w:rsid w:val="00AF4DC4"/>
    <w:rsid w:val="00AF6233"/>
    <w:rsid w:val="00AF66A5"/>
    <w:rsid w:val="00AF6891"/>
    <w:rsid w:val="00AF77D8"/>
    <w:rsid w:val="00AF7D41"/>
    <w:rsid w:val="00B007E1"/>
    <w:rsid w:val="00B01285"/>
    <w:rsid w:val="00B0176E"/>
    <w:rsid w:val="00B0204D"/>
    <w:rsid w:val="00B023CD"/>
    <w:rsid w:val="00B03F78"/>
    <w:rsid w:val="00B05D1D"/>
    <w:rsid w:val="00B05F6C"/>
    <w:rsid w:val="00B0727A"/>
    <w:rsid w:val="00B07D35"/>
    <w:rsid w:val="00B07FE4"/>
    <w:rsid w:val="00B107B4"/>
    <w:rsid w:val="00B10DC0"/>
    <w:rsid w:val="00B11606"/>
    <w:rsid w:val="00B11A53"/>
    <w:rsid w:val="00B13C33"/>
    <w:rsid w:val="00B13F59"/>
    <w:rsid w:val="00B1409E"/>
    <w:rsid w:val="00B142E5"/>
    <w:rsid w:val="00B167FD"/>
    <w:rsid w:val="00B16B0B"/>
    <w:rsid w:val="00B20662"/>
    <w:rsid w:val="00B21E06"/>
    <w:rsid w:val="00B21FC8"/>
    <w:rsid w:val="00B22988"/>
    <w:rsid w:val="00B23135"/>
    <w:rsid w:val="00B23163"/>
    <w:rsid w:val="00B2358D"/>
    <w:rsid w:val="00B237B8"/>
    <w:rsid w:val="00B23CA4"/>
    <w:rsid w:val="00B25087"/>
    <w:rsid w:val="00B25268"/>
    <w:rsid w:val="00B2592A"/>
    <w:rsid w:val="00B2657E"/>
    <w:rsid w:val="00B30027"/>
    <w:rsid w:val="00B30301"/>
    <w:rsid w:val="00B31439"/>
    <w:rsid w:val="00B31B75"/>
    <w:rsid w:val="00B32183"/>
    <w:rsid w:val="00B3219A"/>
    <w:rsid w:val="00B322C9"/>
    <w:rsid w:val="00B340EB"/>
    <w:rsid w:val="00B344BA"/>
    <w:rsid w:val="00B34554"/>
    <w:rsid w:val="00B3476B"/>
    <w:rsid w:val="00B36F58"/>
    <w:rsid w:val="00B37001"/>
    <w:rsid w:val="00B37DED"/>
    <w:rsid w:val="00B40D4B"/>
    <w:rsid w:val="00B433FF"/>
    <w:rsid w:val="00B43C5D"/>
    <w:rsid w:val="00B43CCF"/>
    <w:rsid w:val="00B44789"/>
    <w:rsid w:val="00B4504C"/>
    <w:rsid w:val="00B4544F"/>
    <w:rsid w:val="00B45875"/>
    <w:rsid w:val="00B45A6F"/>
    <w:rsid w:val="00B45C06"/>
    <w:rsid w:val="00B46093"/>
    <w:rsid w:val="00B468E2"/>
    <w:rsid w:val="00B4699C"/>
    <w:rsid w:val="00B511AD"/>
    <w:rsid w:val="00B52242"/>
    <w:rsid w:val="00B526D9"/>
    <w:rsid w:val="00B52ABF"/>
    <w:rsid w:val="00B52CD0"/>
    <w:rsid w:val="00B530AA"/>
    <w:rsid w:val="00B53D13"/>
    <w:rsid w:val="00B5441C"/>
    <w:rsid w:val="00B54AE1"/>
    <w:rsid w:val="00B54F62"/>
    <w:rsid w:val="00B55144"/>
    <w:rsid w:val="00B5558C"/>
    <w:rsid w:val="00B55B7D"/>
    <w:rsid w:val="00B55BAB"/>
    <w:rsid w:val="00B56B31"/>
    <w:rsid w:val="00B576F6"/>
    <w:rsid w:val="00B608AA"/>
    <w:rsid w:val="00B60A49"/>
    <w:rsid w:val="00B611D5"/>
    <w:rsid w:val="00B625EA"/>
    <w:rsid w:val="00B62778"/>
    <w:rsid w:val="00B62D48"/>
    <w:rsid w:val="00B6406E"/>
    <w:rsid w:val="00B64317"/>
    <w:rsid w:val="00B644F7"/>
    <w:rsid w:val="00B66300"/>
    <w:rsid w:val="00B669FD"/>
    <w:rsid w:val="00B66DCB"/>
    <w:rsid w:val="00B71E0A"/>
    <w:rsid w:val="00B72C6A"/>
    <w:rsid w:val="00B7322E"/>
    <w:rsid w:val="00B74899"/>
    <w:rsid w:val="00B74B65"/>
    <w:rsid w:val="00B7603F"/>
    <w:rsid w:val="00B76505"/>
    <w:rsid w:val="00B768C1"/>
    <w:rsid w:val="00B81957"/>
    <w:rsid w:val="00B81A12"/>
    <w:rsid w:val="00B81AD8"/>
    <w:rsid w:val="00B8232A"/>
    <w:rsid w:val="00B82911"/>
    <w:rsid w:val="00B83D5C"/>
    <w:rsid w:val="00B83D6A"/>
    <w:rsid w:val="00B857B2"/>
    <w:rsid w:val="00B85AE6"/>
    <w:rsid w:val="00B85F0C"/>
    <w:rsid w:val="00B87916"/>
    <w:rsid w:val="00B87B25"/>
    <w:rsid w:val="00B87C7C"/>
    <w:rsid w:val="00B91990"/>
    <w:rsid w:val="00B93B03"/>
    <w:rsid w:val="00B93E50"/>
    <w:rsid w:val="00B941FD"/>
    <w:rsid w:val="00B951F7"/>
    <w:rsid w:val="00B95276"/>
    <w:rsid w:val="00B957A0"/>
    <w:rsid w:val="00B95E0E"/>
    <w:rsid w:val="00B961A1"/>
    <w:rsid w:val="00B96697"/>
    <w:rsid w:val="00B96A4C"/>
    <w:rsid w:val="00B96BEC"/>
    <w:rsid w:val="00B975D6"/>
    <w:rsid w:val="00BA0DE4"/>
    <w:rsid w:val="00BA1DE3"/>
    <w:rsid w:val="00BA22E8"/>
    <w:rsid w:val="00BA2B3D"/>
    <w:rsid w:val="00BA4D94"/>
    <w:rsid w:val="00BA5F0A"/>
    <w:rsid w:val="00BA6942"/>
    <w:rsid w:val="00BA70B2"/>
    <w:rsid w:val="00BA7D43"/>
    <w:rsid w:val="00BB0069"/>
    <w:rsid w:val="00BB0FD6"/>
    <w:rsid w:val="00BB1084"/>
    <w:rsid w:val="00BB1AD8"/>
    <w:rsid w:val="00BB2B1C"/>
    <w:rsid w:val="00BB308A"/>
    <w:rsid w:val="00BB450D"/>
    <w:rsid w:val="00BB4640"/>
    <w:rsid w:val="00BB4741"/>
    <w:rsid w:val="00BB5913"/>
    <w:rsid w:val="00BB6807"/>
    <w:rsid w:val="00BB75C0"/>
    <w:rsid w:val="00BB779D"/>
    <w:rsid w:val="00BB7CCA"/>
    <w:rsid w:val="00BC09E1"/>
    <w:rsid w:val="00BC12A5"/>
    <w:rsid w:val="00BC1744"/>
    <w:rsid w:val="00BC1B1E"/>
    <w:rsid w:val="00BC1E40"/>
    <w:rsid w:val="00BC1F5D"/>
    <w:rsid w:val="00BC1FA9"/>
    <w:rsid w:val="00BC3207"/>
    <w:rsid w:val="00BC50AA"/>
    <w:rsid w:val="00BC50B2"/>
    <w:rsid w:val="00BC5BF8"/>
    <w:rsid w:val="00BC64BE"/>
    <w:rsid w:val="00BC679F"/>
    <w:rsid w:val="00BC7307"/>
    <w:rsid w:val="00BD2BD3"/>
    <w:rsid w:val="00BD2E11"/>
    <w:rsid w:val="00BD2F02"/>
    <w:rsid w:val="00BD34BD"/>
    <w:rsid w:val="00BD3562"/>
    <w:rsid w:val="00BD4292"/>
    <w:rsid w:val="00BD43DF"/>
    <w:rsid w:val="00BD45FB"/>
    <w:rsid w:val="00BD74AF"/>
    <w:rsid w:val="00BE0454"/>
    <w:rsid w:val="00BE0E11"/>
    <w:rsid w:val="00BE10DE"/>
    <w:rsid w:val="00BE10E1"/>
    <w:rsid w:val="00BE15DC"/>
    <w:rsid w:val="00BE176C"/>
    <w:rsid w:val="00BE2890"/>
    <w:rsid w:val="00BE3E01"/>
    <w:rsid w:val="00BE45D1"/>
    <w:rsid w:val="00BE48D7"/>
    <w:rsid w:val="00BE4DAB"/>
    <w:rsid w:val="00BE5609"/>
    <w:rsid w:val="00BE5BA2"/>
    <w:rsid w:val="00BE782F"/>
    <w:rsid w:val="00BF1513"/>
    <w:rsid w:val="00BF20C3"/>
    <w:rsid w:val="00BF3501"/>
    <w:rsid w:val="00BF3B56"/>
    <w:rsid w:val="00BF424B"/>
    <w:rsid w:val="00BF4A24"/>
    <w:rsid w:val="00BF4BE0"/>
    <w:rsid w:val="00BF4CC6"/>
    <w:rsid w:val="00BF5503"/>
    <w:rsid w:val="00BF7470"/>
    <w:rsid w:val="00BF7808"/>
    <w:rsid w:val="00C00129"/>
    <w:rsid w:val="00C01382"/>
    <w:rsid w:val="00C0145F"/>
    <w:rsid w:val="00C01643"/>
    <w:rsid w:val="00C01D8E"/>
    <w:rsid w:val="00C01F49"/>
    <w:rsid w:val="00C02865"/>
    <w:rsid w:val="00C02CE5"/>
    <w:rsid w:val="00C0392C"/>
    <w:rsid w:val="00C0392E"/>
    <w:rsid w:val="00C041E5"/>
    <w:rsid w:val="00C054B3"/>
    <w:rsid w:val="00C05D0C"/>
    <w:rsid w:val="00C0673C"/>
    <w:rsid w:val="00C074C9"/>
    <w:rsid w:val="00C077EB"/>
    <w:rsid w:val="00C102A8"/>
    <w:rsid w:val="00C10FA4"/>
    <w:rsid w:val="00C12D3D"/>
    <w:rsid w:val="00C1401B"/>
    <w:rsid w:val="00C14093"/>
    <w:rsid w:val="00C143F7"/>
    <w:rsid w:val="00C15D26"/>
    <w:rsid w:val="00C15FD6"/>
    <w:rsid w:val="00C16558"/>
    <w:rsid w:val="00C16926"/>
    <w:rsid w:val="00C16927"/>
    <w:rsid w:val="00C171EB"/>
    <w:rsid w:val="00C20667"/>
    <w:rsid w:val="00C22C8C"/>
    <w:rsid w:val="00C237CC"/>
    <w:rsid w:val="00C23812"/>
    <w:rsid w:val="00C23D79"/>
    <w:rsid w:val="00C23F4A"/>
    <w:rsid w:val="00C240A8"/>
    <w:rsid w:val="00C241B4"/>
    <w:rsid w:val="00C25546"/>
    <w:rsid w:val="00C2592F"/>
    <w:rsid w:val="00C25CEB"/>
    <w:rsid w:val="00C26DF8"/>
    <w:rsid w:val="00C30226"/>
    <w:rsid w:val="00C3027A"/>
    <w:rsid w:val="00C31B74"/>
    <w:rsid w:val="00C32328"/>
    <w:rsid w:val="00C3268C"/>
    <w:rsid w:val="00C33392"/>
    <w:rsid w:val="00C34BF2"/>
    <w:rsid w:val="00C35B35"/>
    <w:rsid w:val="00C35BF8"/>
    <w:rsid w:val="00C360E1"/>
    <w:rsid w:val="00C36355"/>
    <w:rsid w:val="00C36A3E"/>
    <w:rsid w:val="00C36C96"/>
    <w:rsid w:val="00C3719F"/>
    <w:rsid w:val="00C40281"/>
    <w:rsid w:val="00C40324"/>
    <w:rsid w:val="00C4033C"/>
    <w:rsid w:val="00C40552"/>
    <w:rsid w:val="00C40A66"/>
    <w:rsid w:val="00C40D4A"/>
    <w:rsid w:val="00C41295"/>
    <w:rsid w:val="00C41EA4"/>
    <w:rsid w:val="00C41F53"/>
    <w:rsid w:val="00C426B3"/>
    <w:rsid w:val="00C42D5E"/>
    <w:rsid w:val="00C43138"/>
    <w:rsid w:val="00C445BB"/>
    <w:rsid w:val="00C44DD6"/>
    <w:rsid w:val="00C45D56"/>
    <w:rsid w:val="00C46AAE"/>
    <w:rsid w:val="00C4768F"/>
    <w:rsid w:val="00C47797"/>
    <w:rsid w:val="00C47EB5"/>
    <w:rsid w:val="00C507A7"/>
    <w:rsid w:val="00C50917"/>
    <w:rsid w:val="00C50C7C"/>
    <w:rsid w:val="00C51995"/>
    <w:rsid w:val="00C51AD5"/>
    <w:rsid w:val="00C52E43"/>
    <w:rsid w:val="00C535F1"/>
    <w:rsid w:val="00C53728"/>
    <w:rsid w:val="00C550C6"/>
    <w:rsid w:val="00C55CAC"/>
    <w:rsid w:val="00C55ED3"/>
    <w:rsid w:val="00C5688A"/>
    <w:rsid w:val="00C56D55"/>
    <w:rsid w:val="00C608C2"/>
    <w:rsid w:val="00C618E8"/>
    <w:rsid w:val="00C62185"/>
    <w:rsid w:val="00C62BDC"/>
    <w:rsid w:val="00C63337"/>
    <w:rsid w:val="00C65D49"/>
    <w:rsid w:val="00C65E93"/>
    <w:rsid w:val="00C65EE7"/>
    <w:rsid w:val="00C667EA"/>
    <w:rsid w:val="00C66A64"/>
    <w:rsid w:val="00C7059C"/>
    <w:rsid w:val="00C709CB"/>
    <w:rsid w:val="00C7204C"/>
    <w:rsid w:val="00C72AA6"/>
    <w:rsid w:val="00C72DF6"/>
    <w:rsid w:val="00C73D9D"/>
    <w:rsid w:val="00C75965"/>
    <w:rsid w:val="00C759BD"/>
    <w:rsid w:val="00C76273"/>
    <w:rsid w:val="00C76C02"/>
    <w:rsid w:val="00C76C67"/>
    <w:rsid w:val="00C77079"/>
    <w:rsid w:val="00C77595"/>
    <w:rsid w:val="00C81676"/>
    <w:rsid w:val="00C81CCA"/>
    <w:rsid w:val="00C8235E"/>
    <w:rsid w:val="00C826C4"/>
    <w:rsid w:val="00C82765"/>
    <w:rsid w:val="00C82769"/>
    <w:rsid w:val="00C827B9"/>
    <w:rsid w:val="00C82C09"/>
    <w:rsid w:val="00C83AA7"/>
    <w:rsid w:val="00C83EA3"/>
    <w:rsid w:val="00C85629"/>
    <w:rsid w:val="00C85D8E"/>
    <w:rsid w:val="00C876FA"/>
    <w:rsid w:val="00C8792F"/>
    <w:rsid w:val="00C879F7"/>
    <w:rsid w:val="00C9016A"/>
    <w:rsid w:val="00C91F23"/>
    <w:rsid w:val="00C922B3"/>
    <w:rsid w:val="00C928ED"/>
    <w:rsid w:val="00C92CB7"/>
    <w:rsid w:val="00C930B2"/>
    <w:rsid w:val="00C93ACB"/>
    <w:rsid w:val="00C93B35"/>
    <w:rsid w:val="00C942AB"/>
    <w:rsid w:val="00C943F1"/>
    <w:rsid w:val="00C94E7E"/>
    <w:rsid w:val="00C95268"/>
    <w:rsid w:val="00C95337"/>
    <w:rsid w:val="00C95453"/>
    <w:rsid w:val="00C954A6"/>
    <w:rsid w:val="00C958CD"/>
    <w:rsid w:val="00C96E44"/>
    <w:rsid w:val="00C96FC7"/>
    <w:rsid w:val="00C9702A"/>
    <w:rsid w:val="00C97349"/>
    <w:rsid w:val="00C978B6"/>
    <w:rsid w:val="00CA09DB"/>
    <w:rsid w:val="00CA106E"/>
    <w:rsid w:val="00CA130B"/>
    <w:rsid w:val="00CA160D"/>
    <w:rsid w:val="00CA1868"/>
    <w:rsid w:val="00CA2182"/>
    <w:rsid w:val="00CA32EF"/>
    <w:rsid w:val="00CA4EE6"/>
    <w:rsid w:val="00CA5119"/>
    <w:rsid w:val="00CA5312"/>
    <w:rsid w:val="00CA5441"/>
    <w:rsid w:val="00CA6A75"/>
    <w:rsid w:val="00CB0101"/>
    <w:rsid w:val="00CB0619"/>
    <w:rsid w:val="00CB101E"/>
    <w:rsid w:val="00CB1089"/>
    <w:rsid w:val="00CB1479"/>
    <w:rsid w:val="00CB1596"/>
    <w:rsid w:val="00CB2E03"/>
    <w:rsid w:val="00CB301F"/>
    <w:rsid w:val="00CB422C"/>
    <w:rsid w:val="00CB43AB"/>
    <w:rsid w:val="00CB6AFC"/>
    <w:rsid w:val="00CB6E02"/>
    <w:rsid w:val="00CB737A"/>
    <w:rsid w:val="00CB73F2"/>
    <w:rsid w:val="00CB7B3C"/>
    <w:rsid w:val="00CB7D55"/>
    <w:rsid w:val="00CC175B"/>
    <w:rsid w:val="00CC1959"/>
    <w:rsid w:val="00CC348A"/>
    <w:rsid w:val="00CC4172"/>
    <w:rsid w:val="00CC485F"/>
    <w:rsid w:val="00CC48B2"/>
    <w:rsid w:val="00CC6651"/>
    <w:rsid w:val="00CC66AC"/>
    <w:rsid w:val="00CD0A27"/>
    <w:rsid w:val="00CD0D39"/>
    <w:rsid w:val="00CD0E51"/>
    <w:rsid w:val="00CD1949"/>
    <w:rsid w:val="00CD2154"/>
    <w:rsid w:val="00CD358C"/>
    <w:rsid w:val="00CD3EE5"/>
    <w:rsid w:val="00CD41DB"/>
    <w:rsid w:val="00CD44AA"/>
    <w:rsid w:val="00CD4725"/>
    <w:rsid w:val="00CD47CF"/>
    <w:rsid w:val="00CD4C4F"/>
    <w:rsid w:val="00CD4F84"/>
    <w:rsid w:val="00CD5169"/>
    <w:rsid w:val="00CD568D"/>
    <w:rsid w:val="00CD58F7"/>
    <w:rsid w:val="00CD7492"/>
    <w:rsid w:val="00CE05FC"/>
    <w:rsid w:val="00CE09C4"/>
    <w:rsid w:val="00CE2088"/>
    <w:rsid w:val="00CE300D"/>
    <w:rsid w:val="00CE3EC7"/>
    <w:rsid w:val="00CE4983"/>
    <w:rsid w:val="00CE4C76"/>
    <w:rsid w:val="00CE554B"/>
    <w:rsid w:val="00CE56CA"/>
    <w:rsid w:val="00CE56FF"/>
    <w:rsid w:val="00CE5B5F"/>
    <w:rsid w:val="00CE648D"/>
    <w:rsid w:val="00CE6607"/>
    <w:rsid w:val="00CE66A8"/>
    <w:rsid w:val="00CE7055"/>
    <w:rsid w:val="00CF0760"/>
    <w:rsid w:val="00CF09FF"/>
    <w:rsid w:val="00CF0D5E"/>
    <w:rsid w:val="00CF1A9C"/>
    <w:rsid w:val="00CF1BF8"/>
    <w:rsid w:val="00CF2CD0"/>
    <w:rsid w:val="00CF400D"/>
    <w:rsid w:val="00CF502F"/>
    <w:rsid w:val="00D000E2"/>
    <w:rsid w:val="00D001E8"/>
    <w:rsid w:val="00D03875"/>
    <w:rsid w:val="00D05EB1"/>
    <w:rsid w:val="00D0777F"/>
    <w:rsid w:val="00D07996"/>
    <w:rsid w:val="00D10206"/>
    <w:rsid w:val="00D10D7B"/>
    <w:rsid w:val="00D11F15"/>
    <w:rsid w:val="00D16068"/>
    <w:rsid w:val="00D1624F"/>
    <w:rsid w:val="00D16967"/>
    <w:rsid w:val="00D16C28"/>
    <w:rsid w:val="00D1744A"/>
    <w:rsid w:val="00D17838"/>
    <w:rsid w:val="00D200A6"/>
    <w:rsid w:val="00D22B59"/>
    <w:rsid w:val="00D22FB9"/>
    <w:rsid w:val="00D24307"/>
    <w:rsid w:val="00D25BD9"/>
    <w:rsid w:val="00D27DA1"/>
    <w:rsid w:val="00D32413"/>
    <w:rsid w:val="00D33735"/>
    <w:rsid w:val="00D337AC"/>
    <w:rsid w:val="00D33FFB"/>
    <w:rsid w:val="00D358D0"/>
    <w:rsid w:val="00D358FD"/>
    <w:rsid w:val="00D36524"/>
    <w:rsid w:val="00D36FA1"/>
    <w:rsid w:val="00D37347"/>
    <w:rsid w:val="00D40657"/>
    <w:rsid w:val="00D407E3"/>
    <w:rsid w:val="00D40DCF"/>
    <w:rsid w:val="00D44944"/>
    <w:rsid w:val="00D452F9"/>
    <w:rsid w:val="00D4645F"/>
    <w:rsid w:val="00D50D77"/>
    <w:rsid w:val="00D50E73"/>
    <w:rsid w:val="00D5197A"/>
    <w:rsid w:val="00D5276B"/>
    <w:rsid w:val="00D534E1"/>
    <w:rsid w:val="00D5488A"/>
    <w:rsid w:val="00D5493E"/>
    <w:rsid w:val="00D55118"/>
    <w:rsid w:val="00D5588B"/>
    <w:rsid w:val="00D56F7B"/>
    <w:rsid w:val="00D57028"/>
    <w:rsid w:val="00D575D5"/>
    <w:rsid w:val="00D60138"/>
    <w:rsid w:val="00D606CC"/>
    <w:rsid w:val="00D6092F"/>
    <w:rsid w:val="00D60E6C"/>
    <w:rsid w:val="00D61E2A"/>
    <w:rsid w:val="00D62740"/>
    <w:rsid w:val="00D62C6E"/>
    <w:rsid w:val="00D62E2C"/>
    <w:rsid w:val="00D65D62"/>
    <w:rsid w:val="00D6660D"/>
    <w:rsid w:val="00D66A21"/>
    <w:rsid w:val="00D67380"/>
    <w:rsid w:val="00D675C1"/>
    <w:rsid w:val="00D70187"/>
    <w:rsid w:val="00D70434"/>
    <w:rsid w:val="00D72A81"/>
    <w:rsid w:val="00D735C8"/>
    <w:rsid w:val="00D73A07"/>
    <w:rsid w:val="00D74E05"/>
    <w:rsid w:val="00D75127"/>
    <w:rsid w:val="00D75874"/>
    <w:rsid w:val="00D76C8C"/>
    <w:rsid w:val="00D76D3E"/>
    <w:rsid w:val="00D77B7F"/>
    <w:rsid w:val="00D77DBC"/>
    <w:rsid w:val="00D77F34"/>
    <w:rsid w:val="00D8166C"/>
    <w:rsid w:val="00D81DE8"/>
    <w:rsid w:val="00D8282B"/>
    <w:rsid w:val="00D82DD7"/>
    <w:rsid w:val="00D83049"/>
    <w:rsid w:val="00D837E5"/>
    <w:rsid w:val="00D83DA1"/>
    <w:rsid w:val="00D84522"/>
    <w:rsid w:val="00D8531A"/>
    <w:rsid w:val="00D85D0F"/>
    <w:rsid w:val="00D863DD"/>
    <w:rsid w:val="00D872F7"/>
    <w:rsid w:val="00D87FCD"/>
    <w:rsid w:val="00D90C47"/>
    <w:rsid w:val="00D912B6"/>
    <w:rsid w:val="00D91C16"/>
    <w:rsid w:val="00D9265E"/>
    <w:rsid w:val="00D92914"/>
    <w:rsid w:val="00D92979"/>
    <w:rsid w:val="00D92B1C"/>
    <w:rsid w:val="00D93528"/>
    <w:rsid w:val="00D940B5"/>
    <w:rsid w:val="00D979F3"/>
    <w:rsid w:val="00D97A85"/>
    <w:rsid w:val="00DA0159"/>
    <w:rsid w:val="00DA0750"/>
    <w:rsid w:val="00DA1572"/>
    <w:rsid w:val="00DA1892"/>
    <w:rsid w:val="00DA19B4"/>
    <w:rsid w:val="00DA2623"/>
    <w:rsid w:val="00DA3AD0"/>
    <w:rsid w:val="00DA42C5"/>
    <w:rsid w:val="00DA4DD4"/>
    <w:rsid w:val="00DA529A"/>
    <w:rsid w:val="00DA574B"/>
    <w:rsid w:val="00DA5955"/>
    <w:rsid w:val="00DA619C"/>
    <w:rsid w:val="00DA6C44"/>
    <w:rsid w:val="00DA78A1"/>
    <w:rsid w:val="00DA7B9D"/>
    <w:rsid w:val="00DB0E76"/>
    <w:rsid w:val="00DB1F20"/>
    <w:rsid w:val="00DB3C0C"/>
    <w:rsid w:val="00DB45D7"/>
    <w:rsid w:val="00DB4FCA"/>
    <w:rsid w:val="00DB51D1"/>
    <w:rsid w:val="00DB52C9"/>
    <w:rsid w:val="00DB557C"/>
    <w:rsid w:val="00DB58E8"/>
    <w:rsid w:val="00DB64E6"/>
    <w:rsid w:val="00DB685C"/>
    <w:rsid w:val="00DB7778"/>
    <w:rsid w:val="00DC0121"/>
    <w:rsid w:val="00DC0235"/>
    <w:rsid w:val="00DC0C90"/>
    <w:rsid w:val="00DC20E2"/>
    <w:rsid w:val="00DC242B"/>
    <w:rsid w:val="00DC2CD8"/>
    <w:rsid w:val="00DC306B"/>
    <w:rsid w:val="00DC30C9"/>
    <w:rsid w:val="00DC3676"/>
    <w:rsid w:val="00DC394D"/>
    <w:rsid w:val="00DC3C5B"/>
    <w:rsid w:val="00DC4061"/>
    <w:rsid w:val="00DC5BF8"/>
    <w:rsid w:val="00DC5BFA"/>
    <w:rsid w:val="00DC657D"/>
    <w:rsid w:val="00DC6780"/>
    <w:rsid w:val="00DC7F56"/>
    <w:rsid w:val="00DD02B3"/>
    <w:rsid w:val="00DD089F"/>
    <w:rsid w:val="00DD18CD"/>
    <w:rsid w:val="00DD3541"/>
    <w:rsid w:val="00DD5981"/>
    <w:rsid w:val="00DD6C36"/>
    <w:rsid w:val="00DD6D5D"/>
    <w:rsid w:val="00DD6EBB"/>
    <w:rsid w:val="00DD75DA"/>
    <w:rsid w:val="00DE09EE"/>
    <w:rsid w:val="00DE1282"/>
    <w:rsid w:val="00DE1F91"/>
    <w:rsid w:val="00DE40E2"/>
    <w:rsid w:val="00DE5BC9"/>
    <w:rsid w:val="00DE63D1"/>
    <w:rsid w:val="00DE66E7"/>
    <w:rsid w:val="00DE6C56"/>
    <w:rsid w:val="00DE7248"/>
    <w:rsid w:val="00DE77FD"/>
    <w:rsid w:val="00DF05DE"/>
    <w:rsid w:val="00DF200C"/>
    <w:rsid w:val="00DF2944"/>
    <w:rsid w:val="00DF29F3"/>
    <w:rsid w:val="00DF2A81"/>
    <w:rsid w:val="00DF365B"/>
    <w:rsid w:val="00DF46FD"/>
    <w:rsid w:val="00DF4FE5"/>
    <w:rsid w:val="00DF5666"/>
    <w:rsid w:val="00DF5E54"/>
    <w:rsid w:val="00DF68C2"/>
    <w:rsid w:val="00DF7ED8"/>
    <w:rsid w:val="00E01DB3"/>
    <w:rsid w:val="00E024FC"/>
    <w:rsid w:val="00E043CE"/>
    <w:rsid w:val="00E04775"/>
    <w:rsid w:val="00E047CA"/>
    <w:rsid w:val="00E0506B"/>
    <w:rsid w:val="00E0557D"/>
    <w:rsid w:val="00E05D51"/>
    <w:rsid w:val="00E06CFC"/>
    <w:rsid w:val="00E0720B"/>
    <w:rsid w:val="00E07F0D"/>
    <w:rsid w:val="00E07F29"/>
    <w:rsid w:val="00E10012"/>
    <w:rsid w:val="00E10D72"/>
    <w:rsid w:val="00E12C21"/>
    <w:rsid w:val="00E13542"/>
    <w:rsid w:val="00E13628"/>
    <w:rsid w:val="00E13B4A"/>
    <w:rsid w:val="00E13B7F"/>
    <w:rsid w:val="00E13E96"/>
    <w:rsid w:val="00E14041"/>
    <w:rsid w:val="00E140D4"/>
    <w:rsid w:val="00E1426B"/>
    <w:rsid w:val="00E14751"/>
    <w:rsid w:val="00E15858"/>
    <w:rsid w:val="00E15880"/>
    <w:rsid w:val="00E16367"/>
    <w:rsid w:val="00E16D09"/>
    <w:rsid w:val="00E17BD7"/>
    <w:rsid w:val="00E206A4"/>
    <w:rsid w:val="00E210B8"/>
    <w:rsid w:val="00E21791"/>
    <w:rsid w:val="00E21F85"/>
    <w:rsid w:val="00E22479"/>
    <w:rsid w:val="00E228AD"/>
    <w:rsid w:val="00E23443"/>
    <w:rsid w:val="00E23850"/>
    <w:rsid w:val="00E241DB"/>
    <w:rsid w:val="00E251B7"/>
    <w:rsid w:val="00E255FD"/>
    <w:rsid w:val="00E26DD2"/>
    <w:rsid w:val="00E302C7"/>
    <w:rsid w:val="00E3031B"/>
    <w:rsid w:val="00E317D1"/>
    <w:rsid w:val="00E31D87"/>
    <w:rsid w:val="00E321C5"/>
    <w:rsid w:val="00E325FE"/>
    <w:rsid w:val="00E32C66"/>
    <w:rsid w:val="00E32C7E"/>
    <w:rsid w:val="00E32DB9"/>
    <w:rsid w:val="00E3349D"/>
    <w:rsid w:val="00E3447A"/>
    <w:rsid w:val="00E34A6D"/>
    <w:rsid w:val="00E352CA"/>
    <w:rsid w:val="00E35453"/>
    <w:rsid w:val="00E35ADB"/>
    <w:rsid w:val="00E365AA"/>
    <w:rsid w:val="00E37508"/>
    <w:rsid w:val="00E37C93"/>
    <w:rsid w:val="00E37E10"/>
    <w:rsid w:val="00E4024B"/>
    <w:rsid w:val="00E41217"/>
    <w:rsid w:val="00E427FF"/>
    <w:rsid w:val="00E42D4F"/>
    <w:rsid w:val="00E4340B"/>
    <w:rsid w:val="00E43740"/>
    <w:rsid w:val="00E44CE7"/>
    <w:rsid w:val="00E44F27"/>
    <w:rsid w:val="00E45032"/>
    <w:rsid w:val="00E455C4"/>
    <w:rsid w:val="00E46076"/>
    <w:rsid w:val="00E4764D"/>
    <w:rsid w:val="00E5013D"/>
    <w:rsid w:val="00E5034E"/>
    <w:rsid w:val="00E51413"/>
    <w:rsid w:val="00E53712"/>
    <w:rsid w:val="00E53B61"/>
    <w:rsid w:val="00E548E9"/>
    <w:rsid w:val="00E54C7B"/>
    <w:rsid w:val="00E55066"/>
    <w:rsid w:val="00E557EA"/>
    <w:rsid w:val="00E55E1F"/>
    <w:rsid w:val="00E57AFA"/>
    <w:rsid w:val="00E60827"/>
    <w:rsid w:val="00E6101E"/>
    <w:rsid w:val="00E61CFA"/>
    <w:rsid w:val="00E624D7"/>
    <w:rsid w:val="00E62CF4"/>
    <w:rsid w:val="00E62D77"/>
    <w:rsid w:val="00E64898"/>
    <w:rsid w:val="00E66421"/>
    <w:rsid w:val="00E66A66"/>
    <w:rsid w:val="00E66FD7"/>
    <w:rsid w:val="00E6758B"/>
    <w:rsid w:val="00E70309"/>
    <w:rsid w:val="00E703B5"/>
    <w:rsid w:val="00E705F5"/>
    <w:rsid w:val="00E722E1"/>
    <w:rsid w:val="00E73443"/>
    <w:rsid w:val="00E739B5"/>
    <w:rsid w:val="00E743E0"/>
    <w:rsid w:val="00E74A61"/>
    <w:rsid w:val="00E7515B"/>
    <w:rsid w:val="00E75237"/>
    <w:rsid w:val="00E75396"/>
    <w:rsid w:val="00E75492"/>
    <w:rsid w:val="00E757FF"/>
    <w:rsid w:val="00E759D4"/>
    <w:rsid w:val="00E75D9B"/>
    <w:rsid w:val="00E77463"/>
    <w:rsid w:val="00E77998"/>
    <w:rsid w:val="00E829BE"/>
    <w:rsid w:val="00E82C2B"/>
    <w:rsid w:val="00E82DD8"/>
    <w:rsid w:val="00E8382D"/>
    <w:rsid w:val="00E8408D"/>
    <w:rsid w:val="00E85025"/>
    <w:rsid w:val="00E853C1"/>
    <w:rsid w:val="00E85E12"/>
    <w:rsid w:val="00E85ED3"/>
    <w:rsid w:val="00E86382"/>
    <w:rsid w:val="00E8697A"/>
    <w:rsid w:val="00E86B87"/>
    <w:rsid w:val="00E871EA"/>
    <w:rsid w:val="00E87852"/>
    <w:rsid w:val="00E87D7C"/>
    <w:rsid w:val="00E87EAF"/>
    <w:rsid w:val="00E902A4"/>
    <w:rsid w:val="00E909CD"/>
    <w:rsid w:val="00E918E4"/>
    <w:rsid w:val="00E91DE1"/>
    <w:rsid w:val="00E92911"/>
    <w:rsid w:val="00E92BF9"/>
    <w:rsid w:val="00E93D33"/>
    <w:rsid w:val="00E94554"/>
    <w:rsid w:val="00E94614"/>
    <w:rsid w:val="00E947F5"/>
    <w:rsid w:val="00E95A29"/>
    <w:rsid w:val="00E9600B"/>
    <w:rsid w:val="00E96795"/>
    <w:rsid w:val="00E97AD1"/>
    <w:rsid w:val="00EA17A7"/>
    <w:rsid w:val="00EA1A12"/>
    <w:rsid w:val="00EA1F84"/>
    <w:rsid w:val="00EA3011"/>
    <w:rsid w:val="00EA4921"/>
    <w:rsid w:val="00EA6321"/>
    <w:rsid w:val="00EA7206"/>
    <w:rsid w:val="00EA74C1"/>
    <w:rsid w:val="00EA7692"/>
    <w:rsid w:val="00EB0B98"/>
    <w:rsid w:val="00EB1050"/>
    <w:rsid w:val="00EB10A4"/>
    <w:rsid w:val="00EB2217"/>
    <w:rsid w:val="00EB25F3"/>
    <w:rsid w:val="00EB2808"/>
    <w:rsid w:val="00EB2997"/>
    <w:rsid w:val="00EB32FD"/>
    <w:rsid w:val="00EB405C"/>
    <w:rsid w:val="00EB4155"/>
    <w:rsid w:val="00EB4ED6"/>
    <w:rsid w:val="00EB5012"/>
    <w:rsid w:val="00EB513B"/>
    <w:rsid w:val="00EB560B"/>
    <w:rsid w:val="00EB5E74"/>
    <w:rsid w:val="00EB639C"/>
    <w:rsid w:val="00EB687A"/>
    <w:rsid w:val="00EB7433"/>
    <w:rsid w:val="00EB7560"/>
    <w:rsid w:val="00EB76B9"/>
    <w:rsid w:val="00EB7965"/>
    <w:rsid w:val="00EC15AB"/>
    <w:rsid w:val="00EC1EB8"/>
    <w:rsid w:val="00EC2034"/>
    <w:rsid w:val="00EC2704"/>
    <w:rsid w:val="00EC67FC"/>
    <w:rsid w:val="00EC6DAC"/>
    <w:rsid w:val="00EC6FEA"/>
    <w:rsid w:val="00EC7F74"/>
    <w:rsid w:val="00ED18BE"/>
    <w:rsid w:val="00ED321E"/>
    <w:rsid w:val="00ED374A"/>
    <w:rsid w:val="00ED3AD6"/>
    <w:rsid w:val="00ED3BD6"/>
    <w:rsid w:val="00ED57FB"/>
    <w:rsid w:val="00ED581D"/>
    <w:rsid w:val="00ED5A7E"/>
    <w:rsid w:val="00ED5FAD"/>
    <w:rsid w:val="00ED63DA"/>
    <w:rsid w:val="00ED63DB"/>
    <w:rsid w:val="00ED773A"/>
    <w:rsid w:val="00ED7AA0"/>
    <w:rsid w:val="00EE05FB"/>
    <w:rsid w:val="00EE3422"/>
    <w:rsid w:val="00EE399E"/>
    <w:rsid w:val="00EE3D4B"/>
    <w:rsid w:val="00EE4377"/>
    <w:rsid w:val="00EE46A1"/>
    <w:rsid w:val="00EE470C"/>
    <w:rsid w:val="00EE59B5"/>
    <w:rsid w:val="00EE6E04"/>
    <w:rsid w:val="00EE757A"/>
    <w:rsid w:val="00EF12EE"/>
    <w:rsid w:val="00EF1941"/>
    <w:rsid w:val="00EF341D"/>
    <w:rsid w:val="00EF4C21"/>
    <w:rsid w:val="00EF53E9"/>
    <w:rsid w:val="00EF5691"/>
    <w:rsid w:val="00EF5DE9"/>
    <w:rsid w:val="00EF6420"/>
    <w:rsid w:val="00EF6D4B"/>
    <w:rsid w:val="00EF7511"/>
    <w:rsid w:val="00EF78BB"/>
    <w:rsid w:val="00EF7C37"/>
    <w:rsid w:val="00EF7D68"/>
    <w:rsid w:val="00EF7D88"/>
    <w:rsid w:val="00EF7F16"/>
    <w:rsid w:val="00F0004A"/>
    <w:rsid w:val="00F01115"/>
    <w:rsid w:val="00F011B3"/>
    <w:rsid w:val="00F01D82"/>
    <w:rsid w:val="00F0221C"/>
    <w:rsid w:val="00F030CD"/>
    <w:rsid w:val="00F04CB0"/>
    <w:rsid w:val="00F04E56"/>
    <w:rsid w:val="00F0533E"/>
    <w:rsid w:val="00F06051"/>
    <w:rsid w:val="00F061E4"/>
    <w:rsid w:val="00F06AF7"/>
    <w:rsid w:val="00F075B9"/>
    <w:rsid w:val="00F1003A"/>
    <w:rsid w:val="00F1007B"/>
    <w:rsid w:val="00F119EB"/>
    <w:rsid w:val="00F12C0C"/>
    <w:rsid w:val="00F12D1F"/>
    <w:rsid w:val="00F12E37"/>
    <w:rsid w:val="00F12F4F"/>
    <w:rsid w:val="00F13159"/>
    <w:rsid w:val="00F138F9"/>
    <w:rsid w:val="00F13CCC"/>
    <w:rsid w:val="00F1490F"/>
    <w:rsid w:val="00F15216"/>
    <w:rsid w:val="00F15836"/>
    <w:rsid w:val="00F16152"/>
    <w:rsid w:val="00F16F94"/>
    <w:rsid w:val="00F16FA7"/>
    <w:rsid w:val="00F17B45"/>
    <w:rsid w:val="00F20556"/>
    <w:rsid w:val="00F21235"/>
    <w:rsid w:val="00F21F7E"/>
    <w:rsid w:val="00F222F0"/>
    <w:rsid w:val="00F23D89"/>
    <w:rsid w:val="00F244FD"/>
    <w:rsid w:val="00F246CF"/>
    <w:rsid w:val="00F25535"/>
    <w:rsid w:val="00F25746"/>
    <w:rsid w:val="00F26019"/>
    <w:rsid w:val="00F26076"/>
    <w:rsid w:val="00F2634C"/>
    <w:rsid w:val="00F26689"/>
    <w:rsid w:val="00F27A3A"/>
    <w:rsid w:val="00F27D6B"/>
    <w:rsid w:val="00F31F06"/>
    <w:rsid w:val="00F32684"/>
    <w:rsid w:val="00F32699"/>
    <w:rsid w:val="00F32AFB"/>
    <w:rsid w:val="00F32C45"/>
    <w:rsid w:val="00F32D56"/>
    <w:rsid w:val="00F330AD"/>
    <w:rsid w:val="00F34227"/>
    <w:rsid w:val="00F3453D"/>
    <w:rsid w:val="00F345CB"/>
    <w:rsid w:val="00F35A08"/>
    <w:rsid w:val="00F35B92"/>
    <w:rsid w:val="00F3612C"/>
    <w:rsid w:val="00F40A5F"/>
    <w:rsid w:val="00F4199B"/>
    <w:rsid w:val="00F42BD5"/>
    <w:rsid w:val="00F42BF9"/>
    <w:rsid w:val="00F42D24"/>
    <w:rsid w:val="00F44254"/>
    <w:rsid w:val="00F44617"/>
    <w:rsid w:val="00F44ACA"/>
    <w:rsid w:val="00F45669"/>
    <w:rsid w:val="00F45E7E"/>
    <w:rsid w:val="00F4650E"/>
    <w:rsid w:val="00F46944"/>
    <w:rsid w:val="00F47670"/>
    <w:rsid w:val="00F50D87"/>
    <w:rsid w:val="00F51EBC"/>
    <w:rsid w:val="00F5272F"/>
    <w:rsid w:val="00F536CD"/>
    <w:rsid w:val="00F5384A"/>
    <w:rsid w:val="00F5461F"/>
    <w:rsid w:val="00F54EE7"/>
    <w:rsid w:val="00F55304"/>
    <w:rsid w:val="00F5636D"/>
    <w:rsid w:val="00F5675D"/>
    <w:rsid w:val="00F570FD"/>
    <w:rsid w:val="00F57170"/>
    <w:rsid w:val="00F5797E"/>
    <w:rsid w:val="00F5798E"/>
    <w:rsid w:val="00F60E75"/>
    <w:rsid w:val="00F6158F"/>
    <w:rsid w:val="00F61A26"/>
    <w:rsid w:val="00F62957"/>
    <w:rsid w:val="00F62FA4"/>
    <w:rsid w:val="00F63C91"/>
    <w:rsid w:val="00F64602"/>
    <w:rsid w:val="00F64B93"/>
    <w:rsid w:val="00F65C68"/>
    <w:rsid w:val="00F67014"/>
    <w:rsid w:val="00F67A33"/>
    <w:rsid w:val="00F67D8B"/>
    <w:rsid w:val="00F701ED"/>
    <w:rsid w:val="00F70A7C"/>
    <w:rsid w:val="00F7261A"/>
    <w:rsid w:val="00F73ABD"/>
    <w:rsid w:val="00F7414C"/>
    <w:rsid w:val="00F74F42"/>
    <w:rsid w:val="00F75B19"/>
    <w:rsid w:val="00F75EC9"/>
    <w:rsid w:val="00F765F5"/>
    <w:rsid w:val="00F76BB3"/>
    <w:rsid w:val="00F77CD7"/>
    <w:rsid w:val="00F77D35"/>
    <w:rsid w:val="00F803EE"/>
    <w:rsid w:val="00F80900"/>
    <w:rsid w:val="00F8090E"/>
    <w:rsid w:val="00F80F8F"/>
    <w:rsid w:val="00F81263"/>
    <w:rsid w:val="00F81433"/>
    <w:rsid w:val="00F81A31"/>
    <w:rsid w:val="00F82B43"/>
    <w:rsid w:val="00F83371"/>
    <w:rsid w:val="00F83AAD"/>
    <w:rsid w:val="00F84401"/>
    <w:rsid w:val="00F86514"/>
    <w:rsid w:val="00F86723"/>
    <w:rsid w:val="00F86A4D"/>
    <w:rsid w:val="00F86B92"/>
    <w:rsid w:val="00F87745"/>
    <w:rsid w:val="00F90D99"/>
    <w:rsid w:val="00F90DEC"/>
    <w:rsid w:val="00F90F7E"/>
    <w:rsid w:val="00F91E34"/>
    <w:rsid w:val="00F935E5"/>
    <w:rsid w:val="00F94229"/>
    <w:rsid w:val="00F9423A"/>
    <w:rsid w:val="00F95673"/>
    <w:rsid w:val="00F96D15"/>
    <w:rsid w:val="00F96E15"/>
    <w:rsid w:val="00F97154"/>
    <w:rsid w:val="00FA0131"/>
    <w:rsid w:val="00FA13A2"/>
    <w:rsid w:val="00FA14A5"/>
    <w:rsid w:val="00FA1792"/>
    <w:rsid w:val="00FA34E7"/>
    <w:rsid w:val="00FA34EE"/>
    <w:rsid w:val="00FA3CAB"/>
    <w:rsid w:val="00FA4866"/>
    <w:rsid w:val="00FA5776"/>
    <w:rsid w:val="00FA58A3"/>
    <w:rsid w:val="00FA5D5B"/>
    <w:rsid w:val="00FA7020"/>
    <w:rsid w:val="00FA7454"/>
    <w:rsid w:val="00FA7A25"/>
    <w:rsid w:val="00FB1202"/>
    <w:rsid w:val="00FB161E"/>
    <w:rsid w:val="00FB1B72"/>
    <w:rsid w:val="00FB2436"/>
    <w:rsid w:val="00FB3045"/>
    <w:rsid w:val="00FB4F3D"/>
    <w:rsid w:val="00FB5783"/>
    <w:rsid w:val="00FB5CD4"/>
    <w:rsid w:val="00FB74B7"/>
    <w:rsid w:val="00FB7556"/>
    <w:rsid w:val="00FB7602"/>
    <w:rsid w:val="00FB7AB0"/>
    <w:rsid w:val="00FB7C88"/>
    <w:rsid w:val="00FC020E"/>
    <w:rsid w:val="00FC1CE9"/>
    <w:rsid w:val="00FC273D"/>
    <w:rsid w:val="00FC2F86"/>
    <w:rsid w:val="00FC3499"/>
    <w:rsid w:val="00FC36A9"/>
    <w:rsid w:val="00FC468E"/>
    <w:rsid w:val="00FC5260"/>
    <w:rsid w:val="00FC5665"/>
    <w:rsid w:val="00FC63A2"/>
    <w:rsid w:val="00FC699E"/>
    <w:rsid w:val="00FC6FA9"/>
    <w:rsid w:val="00FC7BF4"/>
    <w:rsid w:val="00FD0505"/>
    <w:rsid w:val="00FD0931"/>
    <w:rsid w:val="00FD13B8"/>
    <w:rsid w:val="00FD14B7"/>
    <w:rsid w:val="00FD17D2"/>
    <w:rsid w:val="00FD17DE"/>
    <w:rsid w:val="00FD25E9"/>
    <w:rsid w:val="00FD45D6"/>
    <w:rsid w:val="00FD58BA"/>
    <w:rsid w:val="00FD5ADE"/>
    <w:rsid w:val="00FD6B1B"/>
    <w:rsid w:val="00FD7416"/>
    <w:rsid w:val="00FD7627"/>
    <w:rsid w:val="00FE08AA"/>
    <w:rsid w:val="00FE207E"/>
    <w:rsid w:val="00FE266D"/>
    <w:rsid w:val="00FE3DC6"/>
    <w:rsid w:val="00FE440D"/>
    <w:rsid w:val="00FE460B"/>
    <w:rsid w:val="00FE5085"/>
    <w:rsid w:val="00FE55A6"/>
    <w:rsid w:val="00FE58DC"/>
    <w:rsid w:val="00FE58E0"/>
    <w:rsid w:val="00FE6C35"/>
    <w:rsid w:val="00FE72C1"/>
    <w:rsid w:val="00FE78E8"/>
    <w:rsid w:val="00FF0674"/>
    <w:rsid w:val="00FF07C3"/>
    <w:rsid w:val="00FF31CC"/>
    <w:rsid w:val="00FF3686"/>
    <w:rsid w:val="00FF3F15"/>
    <w:rsid w:val="00FF41E3"/>
    <w:rsid w:val="00FF6684"/>
    <w:rsid w:val="00FF6691"/>
    <w:rsid w:val="00FF681C"/>
    <w:rsid w:val="00FF72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3793" fill="f" fillcolor="white" strokecolor="none [2404]">
      <v:fill color="white" on="f"/>
      <v:stroke color="none [2404]" weight="1pt"/>
    </o:shapedefaults>
    <o:shapelayout v:ext="edit">
      <o:idmap v:ext="edit" data="2"/>
    </o:shapelayout>
  </w:shapeDefaults>
  <w:decimalSymbol w:val=","/>
  <w:listSeparator w:val=","/>
  <w14:docId w14:val="64895C9B"/>
  <w15:docId w15:val="{61AFF9E5-DEBE-437B-8CF3-66939DAB28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96E8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Heading1">
    <w:name w:val="heading 1"/>
    <w:aliases w:val="ThunderkickHeading1"/>
    <w:basedOn w:val="Normal"/>
    <w:next w:val="Normal"/>
    <w:link w:val="Heading1Char"/>
    <w:uiPriority w:val="9"/>
    <w:qFormat/>
    <w:rsid w:val="0092216A"/>
    <w:pPr>
      <w:keepLines/>
      <w:numPr>
        <w:numId w:val="14"/>
      </w:numPr>
      <w:spacing w:before="600" w:line="276" w:lineRule="auto"/>
      <w:outlineLvl w:val="0"/>
    </w:pPr>
    <w:rPr>
      <w:rFonts w:ascii="MetaPro-Bold" w:eastAsiaTheme="minorHAnsi" w:hAnsi="MetaPro-Bold" w:cstheme="minorBidi"/>
      <w:sz w:val="30"/>
      <w:szCs w:val="22"/>
      <w:lang w:eastAsia="en-US"/>
    </w:rPr>
  </w:style>
  <w:style w:type="paragraph" w:styleId="Heading2">
    <w:name w:val="heading 2"/>
    <w:aliases w:val="ThunderkickHeading2"/>
    <w:basedOn w:val="Normal"/>
    <w:next w:val="ThunderkickBody1"/>
    <w:link w:val="Heading2Char"/>
    <w:uiPriority w:val="9"/>
    <w:unhideWhenUsed/>
    <w:qFormat/>
    <w:rsid w:val="0092216A"/>
    <w:pPr>
      <w:keepLines/>
      <w:numPr>
        <w:ilvl w:val="1"/>
        <w:numId w:val="14"/>
      </w:numPr>
      <w:spacing w:before="240" w:line="276" w:lineRule="auto"/>
      <w:outlineLvl w:val="1"/>
    </w:pPr>
    <w:rPr>
      <w:rFonts w:ascii="MetaPro-Bold" w:eastAsiaTheme="minorHAnsi" w:hAnsi="MetaPro-Bold" w:cstheme="minorBidi"/>
      <w:szCs w:val="26"/>
      <w:lang w:eastAsia="en-US"/>
    </w:rPr>
  </w:style>
  <w:style w:type="paragraph" w:styleId="Heading3">
    <w:name w:val="heading 3"/>
    <w:aliases w:val="ThunderkickHeading3"/>
    <w:basedOn w:val="Normal"/>
    <w:next w:val="ThunderkickBody2"/>
    <w:link w:val="Heading3Char"/>
    <w:uiPriority w:val="9"/>
    <w:unhideWhenUsed/>
    <w:qFormat/>
    <w:rsid w:val="0092216A"/>
    <w:pPr>
      <w:keepLines/>
      <w:numPr>
        <w:ilvl w:val="2"/>
        <w:numId w:val="14"/>
      </w:numPr>
      <w:spacing w:before="240" w:line="276" w:lineRule="auto"/>
      <w:outlineLvl w:val="2"/>
    </w:pPr>
    <w:rPr>
      <w:rFonts w:ascii="MetaPro-Bold" w:eastAsiaTheme="minorHAnsi" w:hAnsi="MetaPro-Bold" w:cstheme="minorBidi"/>
      <w:sz w:val="22"/>
      <w:szCs w:val="22"/>
      <w:lang w:eastAsia="en-US"/>
    </w:rPr>
  </w:style>
  <w:style w:type="paragraph" w:styleId="Heading4">
    <w:name w:val="heading 4"/>
    <w:aliases w:val="ThunderkickHeading4"/>
    <w:basedOn w:val="Normal"/>
    <w:next w:val="ThunderkickBody3"/>
    <w:link w:val="Heading4Char"/>
    <w:uiPriority w:val="9"/>
    <w:unhideWhenUsed/>
    <w:qFormat/>
    <w:rsid w:val="0092216A"/>
    <w:pPr>
      <w:keepLines/>
      <w:numPr>
        <w:ilvl w:val="3"/>
        <w:numId w:val="14"/>
      </w:numPr>
      <w:spacing w:before="240" w:line="276" w:lineRule="auto"/>
      <w:outlineLvl w:val="3"/>
    </w:pPr>
    <w:rPr>
      <w:rFonts w:ascii="MetaPro-Bold" w:eastAsiaTheme="minorHAnsi" w:hAnsi="MetaPro-Bold" w:cstheme="minorBidi"/>
      <w:sz w:val="20"/>
      <w:szCs w:val="20"/>
      <w:lang w:eastAsia="en-US"/>
    </w:rPr>
  </w:style>
  <w:style w:type="paragraph" w:styleId="Heading5">
    <w:name w:val="heading 5"/>
    <w:basedOn w:val="Normal"/>
    <w:next w:val="Normal"/>
    <w:link w:val="Heading5Char"/>
    <w:uiPriority w:val="9"/>
    <w:unhideWhenUsed/>
    <w:rsid w:val="0092216A"/>
    <w:pPr>
      <w:keepLines/>
      <w:spacing w:before="240" w:line="276" w:lineRule="auto"/>
      <w:outlineLvl w:val="4"/>
    </w:pPr>
    <w:rPr>
      <w:rFonts w:ascii="MetaPro-Bold" w:eastAsiaTheme="minorHAnsi" w:hAnsi="MetaPro-Bold" w:cstheme="minorBidi"/>
      <w:sz w:val="20"/>
      <w:szCs w:val="20"/>
      <w:lang w:eastAsia="en-US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rsid w:val="00686B42"/>
    <w:pPr>
      <w:keepNext/>
      <w:keepLines/>
      <w:numPr>
        <w:ilvl w:val="5"/>
        <w:numId w:val="11"/>
      </w:numPr>
      <w:spacing w:before="200" w:line="276" w:lineRule="auto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  <w:sz w:val="22"/>
      <w:szCs w:val="22"/>
      <w:lang w:eastAsia="en-US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86B42"/>
    <w:pPr>
      <w:keepNext/>
      <w:keepLines/>
      <w:numPr>
        <w:ilvl w:val="6"/>
        <w:numId w:val="11"/>
      </w:numPr>
      <w:spacing w:before="200" w:line="276" w:lineRule="auto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 w:val="22"/>
      <w:szCs w:val="22"/>
      <w:lang w:eastAsia="en-US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86B42"/>
    <w:pPr>
      <w:keepNext/>
      <w:keepLines/>
      <w:numPr>
        <w:ilvl w:val="7"/>
        <w:numId w:val="11"/>
      </w:numPr>
      <w:spacing w:before="200" w:line="276" w:lineRule="auto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  <w:lang w:eastAsia="en-US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86B42"/>
    <w:pPr>
      <w:keepNext/>
      <w:keepLines/>
      <w:numPr>
        <w:ilvl w:val="8"/>
        <w:numId w:val="11"/>
      </w:numPr>
      <w:spacing w:before="200" w:line="276" w:lineRule="auto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en-US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846F0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6846F0"/>
  </w:style>
  <w:style w:type="paragraph" w:styleId="Footer">
    <w:name w:val="footer"/>
    <w:basedOn w:val="Normal"/>
    <w:link w:val="FooterChar"/>
    <w:uiPriority w:val="99"/>
    <w:unhideWhenUsed/>
    <w:rsid w:val="006846F0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6846F0"/>
  </w:style>
  <w:style w:type="character" w:customStyle="1" w:styleId="Heading1Char">
    <w:name w:val="Heading 1 Char"/>
    <w:aliases w:val="ThunderkickHeading1 Char"/>
    <w:basedOn w:val="DefaultParagraphFont"/>
    <w:link w:val="Heading1"/>
    <w:uiPriority w:val="9"/>
    <w:rsid w:val="0032215B"/>
    <w:rPr>
      <w:rFonts w:ascii="MetaPro-Bold" w:hAnsi="MetaPro-Bold"/>
      <w:sz w:val="30"/>
    </w:rPr>
  </w:style>
  <w:style w:type="paragraph" w:customStyle="1" w:styleId="ThunderkickBody1">
    <w:name w:val="ThunderkickBody1"/>
    <w:basedOn w:val="Normal"/>
    <w:link w:val="ThunderkickBody1Char"/>
    <w:qFormat/>
    <w:rsid w:val="00AE0236"/>
    <w:pPr>
      <w:keepLines/>
      <w:spacing w:after="100" w:line="276" w:lineRule="auto"/>
      <w:ind w:left="142"/>
    </w:pPr>
    <w:rPr>
      <w:rFonts w:ascii="Prompt Light" w:eastAsiaTheme="minorHAnsi" w:hAnsi="Prompt Light" w:cstheme="minorBidi"/>
      <w:sz w:val="22"/>
      <w:szCs w:val="22"/>
      <w:lang w:eastAsia="en-US"/>
    </w:rPr>
  </w:style>
  <w:style w:type="character" w:customStyle="1" w:styleId="Heading2Char">
    <w:name w:val="Heading 2 Char"/>
    <w:aliases w:val="ThunderkickHeading2 Char"/>
    <w:basedOn w:val="DefaultParagraphFont"/>
    <w:link w:val="Heading2"/>
    <w:uiPriority w:val="9"/>
    <w:rsid w:val="0032215B"/>
    <w:rPr>
      <w:rFonts w:ascii="MetaPro-Bold" w:hAnsi="MetaPro-Bold"/>
      <w:sz w:val="24"/>
      <w:szCs w:val="26"/>
    </w:rPr>
  </w:style>
  <w:style w:type="paragraph" w:styleId="Subtitle">
    <w:name w:val="Subtitle"/>
    <w:basedOn w:val="Normal"/>
    <w:next w:val="Normal"/>
    <w:link w:val="SubtitleChar"/>
    <w:uiPriority w:val="11"/>
    <w:rsid w:val="002E0FD2"/>
    <w:pPr>
      <w:numPr>
        <w:ilvl w:val="1"/>
      </w:numPr>
      <w:spacing w:after="200" w:line="276" w:lineRule="auto"/>
    </w:pPr>
    <w:rPr>
      <w:rFonts w:asciiTheme="majorHAnsi" w:eastAsiaTheme="majorEastAsia" w:hAnsiTheme="majorHAnsi" w:cstheme="majorBidi"/>
      <w:i/>
      <w:iCs/>
      <w:color w:val="4F81BD" w:themeColor="accent1"/>
      <w:spacing w:val="15"/>
      <w:lang w:eastAsia="en-US"/>
    </w:rPr>
  </w:style>
  <w:style w:type="character" w:customStyle="1" w:styleId="SubtitleChar">
    <w:name w:val="Subtitle Char"/>
    <w:basedOn w:val="DefaultParagraphFont"/>
    <w:link w:val="Subtitle"/>
    <w:uiPriority w:val="11"/>
    <w:rsid w:val="002E0FD2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73DDC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73DDC"/>
    <w:rPr>
      <w:rFonts w:ascii="Tahoma" w:hAnsi="Tahoma" w:cs="Tahoma"/>
      <w:sz w:val="16"/>
      <w:szCs w:val="16"/>
    </w:rPr>
  </w:style>
  <w:style w:type="paragraph" w:customStyle="1" w:styleId="ThunderkickFooter">
    <w:name w:val="Thunderkick Footer"/>
    <w:basedOn w:val="Footer"/>
    <w:qFormat/>
    <w:rsid w:val="00FB74B7"/>
    <w:rPr>
      <w:rFonts w:ascii="MetaPro-Normal" w:hAnsi="MetaPro-Normal"/>
      <w:sz w:val="20"/>
      <w:szCs w:val="20"/>
      <w:lang w:val="sv-SE"/>
    </w:rPr>
  </w:style>
  <w:style w:type="character" w:styleId="PlaceholderText">
    <w:name w:val="Placeholder Text"/>
    <w:basedOn w:val="DefaultParagraphFont"/>
    <w:uiPriority w:val="99"/>
    <w:semiHidden/>
    <w:rsid w:val="00264D96"/>
    <w:rPr>
      <w:color w:val="808080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264D96"/>
    <w:rPr>
      <w:rFonts w:asciiTheme="minorHAnsi" w:eastAsiaTheme="minorHAnsi" w:hAnsiTheme="minorHAnsi" w:cstheme="minorBidi"/>
      <w:sz w:val="20"/>
      <w:szCs w:val="20"/>
      <w:lang w:eastAsia="en-US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264D96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264D96"/>
    <w:rPr>
      <w:vertAlign w:val="superscript"/>
    </w:rPr>
  </w:style>
  <w:style w:type="paragraph" w:customStyle="1" w:styleId="ThunderkickCoverPageCompanyName">
    <w:name w:val="ThunderkickCoverPageCompanyName"/>
    <w:basedOn w:val="ThunderkickBody1"/>
    <w:link w:val="ThunderkickCoverPageCompanyNameChar"/>
    <w:qFormat/>
    <w:rsid w:val="00F061E4"/>
    <w:pPr>
      <w:spacing w:before="120" w:after="120"/>
      <w:ind w:left="0"/>
      <w:contextualSpacing/>
    </w:pPr>
    <w:rPr>
      <w:rFonts w:ascii="MetaPro-Bold" w:hAnsi="MetaPro-Bold" w:cs="Arial"/>
      <w:b/>
      <w:sz w:val="56"/>
      <w:szCs w:val="56"/>
    </w:rPr>
  </w:style>
  <w:style w:type="paragraph" w:customStyle="1" w:styleId="ThunderkickCoverPageDocumentName">
    <w:name w:val="ThunderkickCoverPageDocumentName"/>
    <w:basedOn w:val="Normal"/>
    <w:link w:val="ThunderkickCoverPageDocumentNameChar"/>
    <w:qFormat/>
    <w:rsid w:val="0092216A"/>
    <w:pPr>
      <w:keepLines/>
      <w:spacing w:before="120" w:after="120" w:line="276" w:lineRule="auto"/>
    </w:pPr>
    <w:rPr>
      <w:rFonts w:ascii="MetaPro-Bold" w:eastAsiaTheme="minorHAnsi" w:hAnsi="MetaPro-Bold" w:cstheme="minorBidi"/>
      <w:sz w:val="72"/>
      <w:szCs w:val="72"/>
      <w:lang w:eastAsia="en-US"/>
    </w:rPr>
  </w:style>
  <w:style w:type="character" w:customStyle="1" w:styleId="ThunderkickBody1Char">
    <w:name w:val="ThunderkickBody1 Char"/>
    <w:basedOn w:val="DefaultParagraphFont"/>
    <w:link w:val="ThunderkickBody1"/>
    <w:rsid w:val="00AE0236"/>
    <w:rPr>
      <w:rFonts w:ascii="Prompt Light" w:hAnsi="Prompt Light"/>
    </w:rPr>
  </w:style>
  <w:style w:type="character" w:customStyle="1" w:styleId="ThunderkickCoverPageCompanyNameChar">
    <w:name w:val="ThunderkickCoverPageCompanyName Char"/>
    <w:basedOn w:val="ThunderkickBody1Char"/>
    <w:link w:val="ThunderkickCoverPageCompanyName"/>
    <w:rsid w:val="00F061E4"/>
    <w:rPr>
      <w:rFonts w:ascii="MetaPro-Bold" w:hAnsi="MetaPro-Bold" w:cs="Arial"/>
      <w:b/>
      <w:sz w:val="56"/>
      <w:szCs w:val="56"/>
    </w:rPr>
  </w:style>
  <w:style w:type="paragraph" w:customStyle="1" w:styleId="ThunderkickCoverPageAbstract">
    <w:name w:val="ThunderkickCoverPageAbstract"/>
    <w:basedOn w:val="ThunderkickBody1"/>
    <w:link w:val="ThunderkickCoverPageAbstractChar"/>
    <w:rsid w:val="00F061E4"/>
    <w:pPr>
      <w:spacing w:before="120" w:after="120"/>
      <w:ind w:left="0"/>
      <w:contextualSpacing/>
    </w:pPr>
    <w:rPr>
      <w:rFonts w:ascii="MetaPro-Bold" w:hAnsi="MetaPro-Bold" w:cs="Arial"/>
      <w:b/>
      <w:color w:val="7F7F7F" w:themeColor="text1" w:themeTint="80"/>
      <w:sz w:val="44"/>
      <w:szCs w:val="44"/>
    </w:rPr>
  </w:style>
  <w:style w:type="character" w:customStyle="1" w:styleId="ThunderkickCoverPageDocumentNameChar">
    <w:name w:val="ThunderkickCoverPageDocumentName Char"/>
    <w:basedOn w:val="DefaultParagraphFont"/>
    <w:link w:val="ThunderkickCoverPageDocumentName"/>
    <w:rsid w:val="0092216A"/>
    <w:rPr>
      <w:rFonts w:ascii="MetaPro-Bold" w:hAnsi="MetaPro-Bold"/>
      <w:b/>
      <w:sz w:val="72"/>
      <w:szCs w:val="72"/>
    </w:rPr>
  </w:style>
  <w:style w:type="paragraph" w:styleId="TOCHeading">
    <w:name w:val="TOC Heading"/>
    <w:aliases w:val="ThunderKickContentsTitle"/>
    <w:basedOn w:val="Heading1"/>
    <w:next w:val="Normal"/>
    <w:uiPriority w:val="39"/>
    <w:unhideWhenUsed/>
    <w:qFormat/>
    <w:rsid w:val="00B83D5C"/>
    <w:pPr>
      <w:spacing w:before="0"/>
      <w:outlineLvl w:val="9"/>
    </w:pPr>
    <w:rPr>
      <w:rFonts w:ascii="Myriad Pro" w:hAnsi="Myriad Pro" w:cs="Arial"/>
      <w:sz w:val="40"/>
      <w:szCs w:val="40"/>
    </w:rPr>
  </w:style>
  <w:style w:type="character" w:customStyle="1" w:styleId="ThunderkickCoverPageAbstractChar">
    <w:name w:val="ThunderkickCoverPageAbstract Char"/>
    <w:basedOn w:val="ThunderkickBody1Char"/>
    <w:link w:val="ThunderkickCoverPageAbstract"/>
    <w:rsid w:val="00F061E4"/>
    <w:rPr>
      <w:rFonts w:ascii="MetaPro-Bold" w:hAnsi="MetaPro-Bold" w:cs="Arial"/>
      <w:b/>
      <w:color w:val="7F7F7F" w:themeColor="text1" w:themeTint="80"/>
      <w:sz w:val="44"/>
      <w:szCs w:val="44"/>
    </w:rPr>
  </w:style>
  <w:style w:type="paragraph" w:customStyle="1" w:styleId="ThunderkickLegalText">
    <w:name w:val="ThunderkickLegalText"/>
    <w:basedOn w:val="Footer"/>
    <w:rsid w:val="00FB74B7"/>
    <w:rPr>
      <w:rFonts w:ascii="MetaPro-Normal" w:hAnsi="MetaPro-Normal"/>
      <w:sz w:val="20"/>
      <w:szCs w:val="20"/>
    </w:rPr>
  </w:style>
  <w:style w:type="paragraph" w:styleId="TOC1">
    <w:name w:val="toc 1"/>
    <w:aliases w:val="ThunderkickContentsTitle1,ThunderkickContentsTitle"/>
    <w:basedOn w:val="Normal"/>
    <w:next w:val="Normal"/>
    <w:uiPriority w:val="39"/>
    <w:unhideWhenUsed/>
    <w:qFormat/>
    <w:rsid w:val="00DA6C44"/>
    <w:pPr>
      <w:spacing w:before="120" w:after="120"/>
    </w:pPr>
    <w:rPr>
      <w:rFonts w:asciiTheme="minorHAnsi" w:hAnsiTheme="minorHAnsi" w:cstheme="minorHAnsi"/>
      <w:b/>
      <w:bCs/>
      <w:cap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240F38"/>
    <w:rPr>
      <w:rFonts w:ascii="MetaPro-Medium" w:hAnsi="MetaPro-Medium"/>
      <w:color w:val="000000" w:themeColor="text1"/>
      <w:sz w:val="20"/>
      <w:u w:val="single"/>
    </w:rPr>
  </w:style>
  <w:style w:type="character" w:customStyle="1" w:styleId="Heading3Char">
    <w:name w:val="Heading 3 Char"/>
    <w:aliases w:val="ThunderkickHeading3 Char"/>
    <w:basedOn w:val="DefaultParagraphFont"/>
    <w:link w:val="Heading3"/>
    <w:uiPriority w:val="9"/>
    <w:rsid w:val="0032215B"/>
    <w:rPr>
      <w:rFonts w:ascii="MetaPro-Bold" w:hAnsi="MetaPro-Bold"/>
    </w:rPr>
  </w:style>
  <w:style w:type="paragraph" w:styleId="TOC2">
    <w:name w:val="toc 2"/>
    <w:aliases w:val="ThunderkickContentsTitle2,ThunderkickContentsSubitle"/>
    <w:basedOn w:val="Normal"/>
    <w:next w:val="Normal"/>
    <w:uiPriority w:val="39"/>
    <w:unhideWhenUsed/>
    <w:qFormat/>
    <w:rsid w:val="00DA6C44"/>
    <w:pPr>
      <w:ind w:left="240"/>
    </w:pPr>
    <w:rPr>
      <w:rFonts w:asciiTheme="minorHAnsi" w:hAnsiTheme="minorHAnsi" w:cstheme="minorHAnsi"/>
      <w:smallCaps/>
      <w:sz w:val="20"/>
      <w:szCs w:val="20"/>
    </w:rPr>
  </w:style>
  <w:style w:type="paragraph" w:styleId="TOC3">
    <w:name w:val="toc 3"/>
    <w:aliases w:val="ThunderkickContentsTitle3"/>
    <w:basedOn w:val="Normal"/>
    <w:next w:val="Normal"/>
    <w:autoRedefine/>
    <w:uiPriority w:val="39"/>
    <w:unhideWhenUsed/>
    <w:rsid w:val="00DA6C44"/>
    <w:pPr>
      <w:ind w:left="480"/>
    </w:pPr>
    <w:rPr>
      <w:rFonts w:asciiTheme="minorHAnsi" w:hAnsiTheme="minorHAnsi" w:cstheme="minorHAnsi"/>
      <w:i/>
      <w:iCs/>
      <w:sz w:val="20"/>
      <w:szCs w:val="20"/>
    </w:rPr>
  </w:style>
  <w:style w:type="paragraph" w:styleId="TOC4">
    <w:name w:val="toc 4"/>
    <w:aliases w:val="ThunderkickContentsTitle4"/>
    <w:basedOn w:val="Normal"/>
    <w:next w:val="Normal"/>
    <w:autoRedefine/>
    <w:uiPriority w:val="39"/>
    <w:unhideWhenUsed/>
    <w:rsid w:val="00DA6C44"/>
    <w:pPr>
      <w:ind w:left="720"/>
    </w:pPr>
    <w:rPr>
      <w:rFonts w:asciiTheme="minorHAnsi" w:hAnsiTheme="minorHAnsi" w:cstheme="minorHAnsi"/>
      <w:sz w:val="18"/>
      <w:szCs w:val="18"/>
    </w:rPr>
  </w:style>
  <w:style w:type="paragraph" w:styleId="TOC5">
    <w:name w:val="toc 5"/>
    <w:basedOn w:val="Normal"/>
    <w:next w:val="Normal"/>
    <w:autoRedefine/>
    <w:uiPriority w:val="39"/>
    <w:unhideWhenUsed/>
    <w:rsid w:val="00275C72"/>
    <w:pPr>
      <w:ind w:left="960"/>
    </w:pPr>
    <w:rPr>
      <w:rFonts w:asciiTheme="minorHAnsi" w:hAnsiTheme="minorHAnsi" w:cstheme="minorHAnsi"/>
      <w:sz w:val="18"/>
      <w:szCs w:val="18"/>
    </w:rPr>
  </w:style>
  <w:style w:type="paragraph" w:styleId="TOC6">
    <w:name w:val="toc 6"/>
    <w:basedOn w:val="Normal"/>
    <w:next w:val="Normal"/>
    <w:autoRedefine/>
    <w:uiPriority w:val="39"/>
    <w:unhideWhenUsed/>
    <w:rsid w:val="00275C72"/>
    <w:pPr>
      <w:ind w:left="1200"/>
    </w:pPr>
    <w:rPr>
      <w:rFonts w:asciiTheme="minorHAnsi" w:hAnsiTheme="minorHAnsi" w:cstheme="minorHAnsi"/>
      <w:sz w:val="18"/>
      <w:szCs w:val="18"/>
    </w:rPr>
  </w:style>
  <w:style w:type="paragraph" w:styleId="TOC7">
    <w:name w:val="toc 7"/>
    <w:basedOn w:val="Normal"/>
    <w:next w:val="Normal"/>
    <w:autoRedefine/>
    <w:uiPriority w:val="39"/>
    <w:unhideWhenUsed/>
    <w:rsid w:val="00275C72"/>
    <w:pPr>
      <w:ind w:left="1440"/>
    </w:pPr>
    <w:rPr>
      <w:rFonts w:asciiTheme="minorHAnsi" w:hAnsiTheme="minorHAnsi" w:cstheme="minorHAnsi"/>
      <w:sz w:val="18"/>
      <w:szCs w:val="18"/>
    </w:rPr>
  </w:style>
  <w:style w:type="paragraph" w:styleId="TOC8">
    <w:name w:val="toc 8"/>
    <w:basedOn w:val="Normal"/>
    <w:next w:val="Normal"/>
    <w:autoRedefine/>
    <w:uiPriority w:val="39"/>
    <w:unhideWhenUsed/>
    <w:rsid w:val="00275C72"/>
    <w:pPr>
      <w:ind w:left="1680"/>
    </w:pPr>
    <w:rPr>
      <w:rFonts w:asciiTheme="minorHAnsi" w:hAnsiTheme="minorHAnsi" w:cstheme="minorHAnsi"/>
      <w:sz w:val="18"/>
      <w:szCs w:val="18"/>
    </w:rPr>
  </w:style>
  <w:style w:type="paragraph" w:styleId="TOC9">
    <w:name w:val="toc 9"/>
    <w:basedOn w:val="Normal"/>
    <w:next w:val="Normal"/>
    <w:autoRedefine/>
    <w:uiPriority w:val="39"/>
    <w:unhideWhenUsed/>
    <w:rsid w:val="00275C72"/>
    <w:pPr>
      <w:ind w:left="1920"/>
    </w:pPr>
    <w:rPr>
      <w:rFonts w:asciiTheme="minorHAnsi" w:hAnsiTheme="minorHAnsi" w:cstheme="minorHAnsi"/>
      <w:sz w:val="18"/>
      <w:szCs w:val="18"/>
    </w:rPr>
  </w:style>
  <w:style w:type="paragraph" w:customStyle="1" w:styleId="ThunderkickCoverPageDate">
    <w:name w:val="ThunderkickCoverPageDate"/>
    <w:basedOn w:val="ThunderkickLegalText"/>
    <w:rsid w:val="00F061E4"/>
    <w:rPr>
      <w:rFonts w:ascii="MetaPro-Bold" w:hAnsi="MetaPro-Bold" w:cs="Arial"/>
      <w:b/>
      <w:color w:val="7F7F7F" w:themeColor="text1" w:themeTint="80"/>
      <w:sz w:val="24"/>
      <w:szCs w:val="24"/>
    </w:rPr>
  </w:style>
  <w:style w:type="paragraph" w:customStyle="1" w:styleId="ThunderkickLink">
    <w:name w:val="ThunderkickLink"/>
    <w:basedOn w:val="ThunderkickBody1"/>
    <w:rsid w:val="00240F38"/>
    <w:pPr>
      <w:ind w:left="0"/>
    </w:pPr>
    <w:rPr>
      <w:rFonts w:ascii="MetaPro-Medium" w:hAnsi="MetaPro-Medium"/>
      <w:noProof/>
      <w:sz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022D82"/>
    <w:rPr>
      <w:rFonts w:ascii="Myriad Pro" w:hAnsi="Myriad Pro"/>
      <w:b/>
      <w:color w:val="000000" w:themeColor="text1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D1606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16068"/>
    <w:pPr>
      <w:spacing w:after="200"/>
    </w:pPr>
    <w:rPr>
      <w:rFonts w:asciiTheme="minorHAnsi" w:eastAsiaTheme="minorHAnsi" w:hAnsiTheme="minorHAnsi" w:cstheme="minorBidi"/>
      <w:sz w:val="20"/>
      <w:szCs w:val="20"/>
      <w:lang w:eastAsia="en-US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1606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1606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16068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FB75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hunderkickObjectTitle">
    <w:name w:val="ThunderkickObjectTitle"/>
    <w:basedOn w:val="ThunderkickLink"/>
    <w:rsid w:val="000A616C"/>
    <w:pPr>
      <w:spacing w:before="360"/>
    </w:pPr>
    <w:rPr>
      <w:sz w:val="24"/>
      <w:szCs w:val="24"/>
    </w:rPr>
  </w:style>
  <w:style w:type="paragraph" w:customStyle="1" w:styleId="ThunderkickTableBody">
    <w:name w:val="ThunderkickTableBody"/>
    <w:basedOn w:val="ThunderkickBody1"/>
    <w:rsid w:val="00B951F7"/>
    <w:pPr>
      <w:spacing w:line="240" w:lineRule="auto"/>
      <w:ind w:left="0"/>
    </w:pPr>
  </w:style>
  <w:style w:type="paragraph" w:customStyle="1" w:styleId="ThunderkickContactBody">
    <w:name w:val="ThunderkickContactBody"/>
    <w:basedOn w:val="ThunderkickBody1"/>
    <w:rsid w:val="00F061E4"/>
    <w:pPr>
      <w:ind w:left="0"/>
    </w:pPr>
  </w:style>
  <w:style w:type="paragraph" w:customStyle="1" w:styleId="ThunderkickCode">
    <w:name w:val="ThunderkickCode"/>
    <w:basedOn w:val="Normal"/>
    <w:rsid w:val="0019778E"/>
    <w:rPr>
      <w:rFonts w:ascii="Lucida Console" w:eastAsiaTheme="minorHAnsi" w:hAnsi="Lucida Console" w:cstheme="minorBidi"/>
      <w:sz w:val="20"/>
      <w:szCs w:val="20"/>
      <w:lang w:eastAsia="en-US"/>
    </w:rPr>
  </w:style>
  <w:style w:type="paragraph" w:styleId="Caption">
    <w:name w:val="caption"/>
    <w:basedOn w:val="Normal"/>
    <w:next w:val="Normal"/>
    <w:uiPriority w:val="35"/>
    <w:unhideWhenUsed/>
    <w:rsid w:val="00A452C8"/>
    <w:pPr>
      <w:spacing w:before="240"/>
    </w:pPr>
    <w:rPr>
      <w:rFonts w:ascii="MetaPro-Medium" w:eastAsiaTheme="minorHAnsi" w:hAnsi="MetaPro-Medium" w:cstheme="minorBidi"/>
      <w:b/>
      <w:bCs/>
      <w:color w:val="000000" w:themeColor="text1"/>
      <w:szCs w:val="18"/>
      <w:lang w:eastAsia="en-US"/>
    </w:rPr>
  </w:style>
  <w:style w:type="paragraph" w:customStyle="1" w:styleId="ThunderkickTableTitle">
    <w:name w:val="ThunderkickTableTitle"/>
    <w:basedOn w:val="ThunderkickLink"/>
    <w:rsid w:val="00CF1BF8"/>
    <w:rPr>
      <w:szCs w:val="24"/>
    </w:rPr>
  </w:style>
  <w:style w:type="character" w:styleId="LineNumber">
    <w:name w:val="line number"/>
    <w:basedOn w:val="DefaultParagraphFont"/>
    <w:uiPriority w:val="99"/>
    <w:semiHidden/>
    <w:unhideWhenUsed/>
    <w:rsid w:val="00603D61"/>
  </w:style>
  <w:style w:type="paragraph" w:styleId="DocumentMap">
    <w:name w:val="Document Map"/>
    <w:basedOn w:val="Normal"/>
    <w:link w:val="DocumentMapChar"/>
    <w:uiPriority w:val="99"/>
    <w:semiHidden/>
    <w:unhideWhenUsed/>
    <w:rsid w:val="003812DF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3812DF"/>
    <w:rPr>
      <w:rFonts w:ascii="Tahoma" w:hAnsi="Tahoma" w:cs="Tahoma"/>
      <w:sz w:val="16"/>
      <w:szCs w:val="16"/>
    </w:rPr>
  </w:style>
  <w:style w:type="paragraph" w:customStyle="1" w:styleId="ThunderkickUnreferencedTitle">
    <w:name w:val="ThunderkickUnreferencedTitle"/>
    <w:basedOn w:val="Normal"/>
    <w:rsid w:val="0092216A"/>
    <w:pPr>
      <w:keepLines/>
      <w:spacing w:before="600" w:line="276" w:lineRule="auto"/>
    </w:pPr>
    <w:rPr>
      <w:rFonts w:ascii="MetaPro-Bold" w:eastAsiaTheme="minorHAnsi" w:hAnsi="MetaPro-Bold" w:cstheme="minorBidi"/>
      <w:sz w:val="30"/>
      <w:szCs w:val="22"/>
      <w:lang w:eastAsia="en-US"/>
    </w:rPr>
  </w:style>
  <w:style w:type="paragraph" w:customStyle="1" w:styleId="ThunderkickUnreferencedTopTitle">
    <w:name w:val="ThunderkickUnreferencedTopTitle"/>
    <w:basedOn w:val="ThunderkickUnreferencedTitle"/>
    <w:rsid w:val="004E347E"/>
    <w:pPr>
      <w:spacing w:before="0"/>
    </w:pPr>
  </w:style>
  <w:style w:type="paragraph" w:styleId="Index1">
    <w:name w:val="index 1"/>
    <w:basedOn w:val="Normal"/>
    <w:next w:val="Normal"/>
    <w:autoRedefine/>
    <w:uiPriority w:val="99"/>
    <w:unhideWhenUsed/>
    <w:rsid w:val="00696136"/>
    <w:pPr>
      <w:spacing w:line="276" w:lineRule="auto"/>
      <w:ind w:left="220" w:hanging="220"/>
    </w:pPr>
    <w:rPr>
      <w:rFonts w:asciiTheme="minorHAnsi" w:eastAsiaTheme="minorHAnsi" w:hAnsiTheme="minorHAnsi" w:cstheme="minorHAnsi"/>
      <w:sz w:val="18"/>
      <w:szCs w:val="18"/>
      <w:lang w:eastAsia="en-US"/>
    </w:rPr>
  </w:style>
  <w:style w:type="paragraph" w:styleId="Index2">
    <w:name w:val="index 2"/>
    <w:basedOn w:val="Normal"/>
    <w:next w:val="Normal"/>
    <w:autoRedefine/>
    <w:uiPriority w:val="99"/>
    <w:unhideWhenUsed/>
    <w:rsid w:val="00696136"/>
    <w:pPr>
      <w:spacing w:line="276" w:lineRule="auto"/>
      <w:ind w:left="440" w:hanging="220"/>
    </w:pPr>
    <w:rPr>
      <w:rFonts w:asciiTheme="minorHAnsi" w:eastAsiaTheme="minorHAnsi" w:hAnsiTheme="minorHAnsi" w:cstheme="minorHAnsi"/>
      <w:sz w:val="18"/>
      <w:szCs w:val="18"/>
      <w:lang w:eastAsia="en-US"/>
    </w:rPr>
  </w:style>
  <w:style w:type="paragraph" w:styleId="Index3">
    <w:name w:val="index 3"/>
    <w:basedOn w:val="Normal"/>
    <w:next w:val="Normal"/>
    <w:autoRedefine/>
    <w:uiPriority w:val="99"/>
    <w:unhideWhenUsed/>
    <w:rsid w:val="00696136"/>
    <w:pPr>
      <w:spacing w:line="276" w:lineRule="auto"/>
      <w:ind w:left="660" w:hanging="220"/>
    </w:pPr>
    <w:rPr>
      <w:rFonts w:asciiTheme="minorHAnsi" w:eastAsiaTheme="minorHAnsi" w:hAnsiTheme="minorHAnsi" w:cstheme="minorHAnsi"/>
      <w:sz w:val="18"/>
      <w:szCs w:val="18"/>
      <w:lang w:eastAsia="en-US"/>
    </w:rPr>
  </w:style>
  <w:style w:type="paragraph" w:styleId="Index4">
    <w:name w:val="index 4"/>
    <w:basedOn w:val="Normal"/>
    <w:next w:val="Normal"/>
    <w:autoRedefine/>
    <w:uiPriority w:val="99"/>
    <w:unhideWhenUsed/>
    <w:rsid w:val="00696136"/>
    <w:pPr>
      <w:spacing w:line="276" w:lineRule="auto"/>
      <w:ind w:left="880" w:hanging="220"/>
    </w:pPr>
    <w:rPr>
      <w:rFonts w:asciiTheme="minorHAnsi" w:eastAsiaTheme="minorHAnsi" w:hAnsiTheme="minorHAnsi" w:cstheme="minorHAnsi"/>
      <w:sz w:val="18"/>
      <w:szCs w:val="18"/>
      <w:lang w:eastAsia="en-US"/>
    </w:rPr>
  </w:style>
  <w:style w:type="paragraph" w:styleId="Index5">
    <w:name w:val="index 5"/>
    <w:basedOn w:val="Normal"/>
    <w:next w:val="Normal"/>
    <w:autoRedefine/>
    <w:uiPriority w:val="99"/>
    <w:unhideWhenUsed/>
    <w:rsid w:val="00696136"/>
    <w:pPr>
      <w:spacing w:line="276" w:lineRule="auto"/>
      <w:ind w:left="1100" w:hanging="220"/>
    </w:pPr>
    <w:rPr>
      <w:rFonts w:asciiTheme="minorHAnsi" w:eastAsiaTheme="minorHAnsi" w:hAnsiTheme="minorHAnsi" w:cstheme="minorHAnsi"/>
      <w:sz w:val="18"/>
      <w:szCs w:val="18"/>
      <w:lang w:eastAsia="en-US"/>
    </w:rPr>
  </w:style>
  <w:style w:type="paragraph" w:styleId="Index6">
    <w:name w:val="index 6"/>
    <w:basedOn w:val="Normal"/>
    <w:next w:val="Normal"/>
    <w:autoRedefine/>
    <w:uiPriority w:val="99"/>
    <w:unhideWhenUsed/>
    <w:rsid w:val="00696136"/>
    <w:pPr>
      <w:spacing w:line="276" w:lineRule="auto"/>
      <w:ind w:left="1320" w:hanging="220"/>
    </w:pPr>
    <w:rPr>
      <w:rFonts w:asciiTheme="minorHAnsi" w:eastAsiaTheme="minorHAnsi" w:hAnsiTheme="minorHAnsi" w:cstheme="minorHAnsi"/>
      <w:sz w:val="18"/>
      <w:szCs w:val="18"/>
      <w:lang w:eastAsia="en-US"/>
    </w:rPr>
  </w:style>
  <w:style w:type="paragraph" w:styleId="Index7">
    <w:name w:val="index 7"/>
    <w:basedOn w:val="Normal"/>
    <w:next w:val="Normal"/>
    <w:autoRedefine/>
    <w:uiPriority w:val="99"/>
    <w:unhideWhenUsed/>
    <w:rsid w:val="00696136"/>
    <w:pPr>
      <w:spacing w:line="276" w:lineRule="auto"/>
      <w:ind w:left="1540" w:hanging="220"/>
    </w:pPr>
    <w:rPr>
      <w:rFonts w:asciiTheme="minorHAnsi" w:eastAsiaTheme="minorHAnsi" w:hAnsiTheme="minorHAnsi" w:cstheme="minorHAnsi"/>
      <w:sz w:val="18"/>
      <w:szCs w:val="18"/>
      <w:lang w:eastAsia="en-US"/>
    </w:rPr>
  </w:style>
  <w:style w:type="paragraph" w:styleId="Index8">
    <w:name w:val="index 8"/>
    <w:basedOn w:val="Normal"/>
    <w:next w:val="Normal"/>
    <w:autoRedefine/>
    <w:uiPriority w:val="99"/>
    <w:unhideWhenUsed/>
    <w:rsid w:val="00696136"/>
    <w:pPr>
      <w:spacing w:line="276" w:lineRule="auto"/>
      <w:ind w:left="1760" w:hanging="220"/>
    </w:pPr>
    <w:rPr>
      <w:rFonts w:asciiTheme="minorHAnsi" w:eastAsiaTheme="minorHAnsi" w:hAnsiTheme="minorHAnsi" w:cstheme="minorHAnsi"/>
      <w:sz w:val="18"/>
      <w:szCs w:val="18"/>
      <w:lang w:eastAsia="en-US"/>
    </w:rPr>
  </w:style>
  <w:style w:type="paragraph" w:styleId="Index9">
    <w:name w:val="index 9"/>
    <w:basedOn w:val="Normal"/>
    <w:next w:val="Normal"/>
    <w:autoRedefine/>
    <w:uiPriority w:val="99"/>
    <w:unhideWhenUsed/>
    <w:rsid w:val="00696136"/>
    <w:pPr>
      <w:spacing w:line="276" w:lineRule="auto"/>
      <w:ind w:left="1980" w:hanging="220"/>
    </w:pPr>
    <w:rPr>
      <w:rFonts w:asciiTheme="minorHAnsi" w:eastAsiaTheme="minorHAnsi" w:hAnsiTheme="minorHAnsi" w:cstheme="minorHAnsi"/>
      <w:sz w:val="18"/>
      <w:szCs w:val="18"/>
      <w:lang w:eastAsia="en-US"/>
    </w:rPr>
  </w:style>
  <w:style w:type="paragraph" w:styleId="IndexHeading">
    <w:name w:val="index heading"/>
    <w:basedOn w:val="Normal"/>
    <w:next w:val="Index1"/>
    <w:uiPriority w:val="99"/>
    <w:unhideWhenUsed/>
    <w:rsid w:val="00696136"/>
    <w:pPr>
      <w:spacing w:before="240" w:after="120" w:line="276" w:lineRule="auto"/>
      <w:jc w:val="center"/>
    </w:pPr>
    <w:rPr>
      <w:rFonts w:asciiTheme="minorHAnsi" w:eastAsiaTheme="minorHAnsi" w:hAnsiTheme="minorHAnsi" w:cstheme="minorHAnsi"/>
      <w:b/>
      <w:bCs/>
      <w:sz w:val="26"/>
      <w:szCs w:val="26"/>
      <w:lang w:eastAsia="en-US"/>
    </w:rPr>
  </w:style>
  <w:style w:type="paragraph" w:styleId="Bibliography">
    <w:name w:val="Bibliography"/>
    <w:basedOn w:val="Normal"/>
    <w:next w:val="Normal"/>
    <w:uiPriority w:val="37"/>
    <w:semiHidden/>
    <w:unhideWhenUsed/>
    <w:rsid w:val="00686B42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BlockText">
    <w:name w:val="Block Text"/>
    <w:basedOn w:val="Normal"/>
    <w:uiPriority w:val="99"/>
    <w:semiHidden/>
    <w:unhideWhenUsed/>
    <w:rsid w:val="00686B42"/>
    <w:pPr>
      <w:pBdr>
        <w:top w:val="single" w:sz="2" w:space="10" w:color="4F81BD" w:themeColor="accent1" w:frame="1"/>
        <w:left w:val="single" w:sz="2" w:space="10" w:color="4F81BD" w:themeColor="accent1" w:frame="1"/>
        <w:bottom w:val="single" w:sz="2" w:space="10" w:color="4F81BD" w:themeColor="accent1" w:frame="1"/>
        <w:right w:val="single" w:sz="2" w:space="10" w:color="4F81BD" w:themeColor="accent1" w:frame="1"/>
      </w:pBdr>
      <w:spacing w:after="200" w:line="276" w:lineRule="auto"/>
      <w:ind w:left="1152" w:right="1152"/>
    </w:pPr>
    <w:rPr>
      <w:rFonts w:asciiTheme="minorHAnsi" w:eastAsiaTheme="minorEastAsia" w:hAnsiTheme="minorHAnsi" w:cstheme="minorBidi"/>
      <w:i/>
      <w:iCs/>
      <w:color w:val="4F81BD" w:themeColor="accent1"/>
      <w:sz w:val="22"/>
      <w:szCs w:val="22"/>
      <w:lang w:eastAsia="en-US"/>
    </w:rPr>
  </w:style>
  <w:style w:type="paragraph" w:styleId="BodyText">
    <w:name w:val="Body Text"/>
    <w:basedOn w:val="Normal"/>
    <w:link w:val="BodyTextChar"/>
    <w:uiPriority w:val="99"/>
    <w:semiHidden/>
    <w:unhideWhenUsed/>
    <w:rsid w:val="00686B42"/>
    <w:pPr>
      <w:spacing w:after="12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686B42"/>
  </w:style>
  <w:style w:type="paragraph" w:styleId="BodyText2">
    <w:name w:val="Body Text 2"/>
    <w:basedOn w:val="Normal"/>
    <w:link w:val="BodyText2Char"/>
    <w:uiPriority w:val="99"/>
    <w:semiHidden/>
    <w:unhideWhenUsed/>
    <w:rsid w:val="00686B42"/>
    <w:pPr>
      <w:spacing w:after="120" w:line="480" w:lineRule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686B42"/>
  </w:style>
  <w:style w:type="paragraph" w:styleId="BodyText3">
    <w:name w:val="Body Text 3"/>
    <w:basedOn w:val="Normal"/>
    <w:link w:val="BodyText3Char"/>
    <w:uiPriority w:val="99"/>
    <w:semiHidden/>
    <w:unhideWhenUsed/>
    <w:rsid w:val="00686B42"/>
    <w:pPr>
      <w:spacing w:after="120" w:line="276" w:lineRule="auto"/>
    </w:pPr>
    <w:rPr>
      <w:rFonts w:asciiTheme="minorHAnsi" w:eastAsiaTheme="minorHAnsi" w:hAnsiTheme="minorHAnsi" w:cstheme="minorBidi"/>
      <w:sz w:val="16"/>
      <w:szCs w:val="16"/>
      <w:lang w:eastAsia="en-US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686B42"/>
    <w:rPr>
      <w:sz w:val="16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686B42"/>
    <w:pPr>
      <w:spacing w:after="20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686B42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686B42"/>
    <w:pPr>
      <w:spacing w:after="120" w:line="276" w:lineRule="auto"/>
      <w:ind w:left="283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686B42"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686B42"/>
    <w:pPr>
      <w:spacing w:after="200"/>
      <w:ind w:left="360"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686B42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686B42"/>
    <w:pPr>
      <w:spacing w:after="120" w:line="480" w:lineRule="auto"/>
      <w:ind w:left="283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686B42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686B42"/>
    <w:pPr>
      <w:spacing w:after="120" w:line="276" w:lineRule="auto"/>
      <w:ind w:left="283"/>
    </w:pPr>
    <w:rPr>
      <w:rFonts w:asciiTheme="minorHAnsi" w:eastAsiaTheme="minorHAnsi" w:hAnsiTheme="minorHAnsi" w:cstheme="minorBidi"/>
      <w:sz w:val="16"/>
      <w:szCs w:val="16"/>
      <w:lang w:eastAsia="en-US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686B42"/>
    <w:rPr>
      <w:sz w:val="16"/>
      <w:szCs w:val="16"/>
    </w:rPr>
  </w:style>
  <w:style w:type="paragraph" w:styleId="Closing">
    <w:name w:val="Closing"/>
    <w:basedOn w:val="Normal"/>
    <w:link w:val="ClosingChar"/>
    <w:uiPriority w:val="99"/>
    <w:semiHidden/>
    <w:unhideWhenUsed/>
    <w:rsid w:val="00686B42"/>
    <w:pPr>
      <w:ind w:left="4252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ClosingChar">
    <w:name w:val="Closing Char"/>
    <w:basedOn w:val="DefaultParagraphFont"/>
    <w:link w:val="Closing"/>
    <w:uiPriority w:val="99"/>
    <w:semiHidden/>
    <w:rsid w:val="00686B42"/>
  </w:style>
  <w:style w:type="paragraph" w:styleId="Date">
    <w:name w:val="Date"/>
    <w:basedOn w:val="Normal"/>
    <w:next w:val="Normal"/>
    <w:link w:val="DateChar"/>
    <w:uiPriority w:val="99"/>
    <w:semiHidden/>
    <w:unhideWhenUsed/>
    <w:rsid w:val="00686B42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DateChar">
    <w:name w:val="Date Char"/>
    <w:basedOn w:val="DefaultParagraphFont"/>
    <w:link w:val="Date"/>
    <w:uiPriority w:val="99"/>
    <w:semiHidden/>
    <w:rsid w:val="00686B42"/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686B42"/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686B42"/>
  </w:style>
  <w:style w:type="paragraph" w:styleId="EndnoteText">
    <w:name w:val="endnote text"/>
    <w:basedOn w:val="Normal"/>
    <w:link w:val="EndnoteTextChar"/>
    <w:uiPriority w:val="99"/>
    <w:semiHidden/>
    <w:unhideWhenUsed/>
    <w:rsid w:val="00686B42"/>
    <w:rPr>
      <w:rFonts w:asciiTheme="minorHAnsi" w:eastAsiaTheme="minorHAnsi" w:hAnsiTheme="minorHAnsi" w:cstheme="minorBidi"/>
      <w:sz w:val="20"/>
      <w:szCs w:val="20"/>
      <w:lang w:eastAsia="en-US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686B42"/>
    <w:rPr>
      <w:sz w:val="20"/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686B42"/>
    <w:pPr>
      <w:framePr w:w="7920" w:h="1980" w:hRule="exact" w:hSpace="180" w:wrap="auto" w:hAnchor="page" w:xAlign="center" w:yAlign="bottom"/>
      <w:ind w:left="2880"/>
    </w:pPr>
    <w:rPr>
      <w:rFonts w:asciiTheme="majorHAnsi" w:eastAsiaTheme="majorEastAsia" w:hAnsiTheme="majorHAnsi" w:cstheme="majorBidi"/>
      <w:lang w:eastAsia="en-US"/>
    </w:rPr>
  </w:style>
  <w:style w:type="paragraph" w:styleId="EnvelopeReturn">
    <w:name w:val="envelope return"/>
    <w:basedOn w:val="Normal"/>
    <w:uiPriority w:val="99"/>
    <w:semiHidden/>
    <w:unhideWhenUsed/>
    <w:rsid w:val="00686B42"/>
    <w:rPr>
      <w:rFonts w:asciiTheme="majorHAnsi" w:eastAsiaTheme="majorEastAsia" w:hAnsiTheme="majorHAnsi" w:cstheme="majorBidi"/>
      <w:sz w:val="20"/>
      <w:szCs w:val="20"/>
      <w:lang w:eastAsia="en-US"/>
    </w:rPr>
  </w:style>
  <w:style w:type="character" w:customStyle="1" w:styleId="Heading4Char">
    <w:name w:val="Heading 4 Char"/>
    <w:aliases w:val="ThunderkickHeading4 Char"/>
    <w:basedOn w:val="DefaultParagraphFont"/>
    <w:link w:val="Heading4"/>
    <w:uiPriority w:val="9"/>
    <w:rsid w:val="0032215B"/>
    <w:rPr>
      <w:rFonts w:ascii="MetaPro-Bold" w:hAnsi="MetaPro-Bold"/>
      <w:sz w:val="20"/>
      <w:szCs w:val="20"/>
    </w:rPr>
  </w:style>
  <w:style w:type="character" w:customStyle="1" w:styleId="Heading5Char">
    <w:name w:val="Heading 5 Char"/>
    <w:basedOn w:val="DefaultParagraphFont"/>
    <w:link w:val="Heading5"/>
    <w:uiPriority w:val="9"/>
    <w:rsid w:val="0032215B"/>
    <w:rPr>
      <w:rFonts w:ascii="MetaPro-Bold" w:hAnsi="MetaPro-Bold"/>
      <w:sz w:val="20"/>
      <w:szCs w:val="2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86B42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86B42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86B42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86B42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HTMLAddress">
    <w:name w:val="HTML Address"/>
    <w:basedOn w:val="Normal"/>
    <w:link w:val="HTMLAddressChar"/>
    <w:uiPriority w:val="99"/>
    <w:semiHidden/>
    <w:unhideWhenUsed/>
    <w:rsid w:val="00686B42"/>
    <w:rPr>
      <w:rFonts w:asciiTheme="minorHAnsi" w:eastAsiaTheme="minorHAnsi" w:hAnsiTheme="minorHAnsi" w:cstheme="minorBidi"/>
      <w:i/>
      <w:iCs/>
      <w:sz w:val="22"/>
      <w:szCs w:val="22"/>
      <w:lang w:eastAsia="en-US"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686B42"/>
    <w:rPr>
      <w:i/>
      <w:iCs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686B42"/>
    <w:rPr>
      <w:rFonts w:ascii="Consolas" w:eastAsiaTheme="minorHAnsi" w:hAnsi="Consolas" w:cstheme="minorBidi"/>
      <w:sz w:val="20"/>
      <w:szCs w:val="20"/>
      <w:lang w:eastAsia="en-US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686B42"/>
    <w:rPr>
      <w:rFonts w:ascii="Consolas" w:hAnsi="Consolas"/>
      <w:sz w:val="20"/>
      <w:szCs w:val="20"/>
    </w:rPr>
  </w:style>
  <w:style w:type="paragraph" w:styleId="IntenseQuote">
    <w:name w:val="Intense Quote"/>
    <w:basedOn w:val="Normal"/>
    <w:next w:val="Normal"/>
    <w:link w:val="IntenseQuoteChar"/>
    <w:uiPriority w:val="30"/>
    <w:rsid w:val="00686B42"/>
    <w:pPr>
      <w:pBdr>
        <w:bottom w:val="single" w:sz="4" w:space="4" w:color="4F81BD" w:themeColor="accent1"/>
      </w:pBdr>
      <w:spacing w:before="200" w:after="280" w:line="276" w:lineRule="auto"/>
      <w:ind w:left="936" w:right="936"/>
    </w:pPr>
    <w:rPr>
      <w:rFonts w:asciiTheme="minorHAnsi" w:eastAsiaTheme="minorHAnsi" w:hAnsiTheme="minorHAnsi" w:cstheme="minorBidi"/>
      <w:b/>
      <w:bCs/>
      <w:i/>
      <w:iCs/>
      <w:color w:val="4F81BD" w:themeColor="accent1"/>
      <w:sz w:val="22"/>
      <w:szCs w:val="22"/>
      <w:lang w:eastAsia="en-US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86B42"/>
    <w:rPr>
      <w:b/>
      <w:bCs/>
      <w:i/>
      <w:iCs/>
      <w:color w:val="4F81BD" w:themeColor="accent1"/>
    </w:rPr>
  </w:style>
  <w:style w:type="paragraph" w:styleId="List">
    <w:name w:val="List"/>
    <w:basedOn w:val="Normal"/>
    <w:uiPriority w:val="99"/>
    <w:semiHidden/>
    <w:unhideWhenUsed/>
    <w:rsid w:val="00686B42"/>
    <w:pPr>
      <w:spacing w:after="200" w:line="276" w:lineRule="auto"/>
      <w:ind w:left="283" w:hanging="283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List2">
    <w:name w:val="List 2"/>
    <w:basedOn w:val="Normal"/>
    <w:uiPriority w:val="99"/>
    <w:semiHidden/>
    <w:unhideWhenUsed/>
    <w:rsid w:val="00686B42"/>
    <w:pPr>
      <w:spacing w:after="200" w:line="276" w:lineRule="auto"/>
      <w:ind w:left="566" w:hanging="283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List3">
    <w:name w:val="List 3"/>
    <w:basedOn w:val="Normal"/>
    <w:uiPriority w:val="99"/>
    <w:semiHidden/>
    <w:unhideWhenUsed/>
    <w:rsid w:val="00686B42"/>
    <w:pPr>
      <w:spacing w:after="200" w:line="276" w:lineRule="auto"/>
      <w:ind w:left="849" w:hanging="283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List4">
    <w:name w:val="List 4"/>
    <w:basedOn w:val="Normal"/>
    <w:uiPriority w:val="99"/>
    <w:semiHidden/>
    <w:unhideWhenUsed/>
    <w:rsid w:val="00686B42"/>
    <w:pPr>
      <w:spacing w:after="200" w:line="276" w:lineRule="auto"/>
      <w:ind w:left="1132" w:hanging="283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List5">
    <w:name w:val="List 5"/>
    <w:basedOn w:val="Normal"/>
    <w:uiPriority w:val="99"/>
    <w:semiHidden/>
    <w:unhideWhenUsed/>
    <w:rsid w:val="00686B42"/>
    <w:pPr>
      <w:spacing w:after="200" w:line="276" w:lineRule="auto"/>
      <w:ind w:left="1415" w:hanging="283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ListBullet">
    <w:name w:val="List Bullet"/>
    <w:basedOn w:val="Normal"/>
    <w:uiPriority w:val="99"/>
    <w:semiHidden/>
    <w:unhideWhenUsed/>
    <w:rsid w:val="00686B42"/>
    <w:pPr>
      <w:numPr>
        <w:numId w:val="1"/>
      </w:numPr>
      <w:spacing w:after="200" w:line="276" w:lineRule="auto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ListBullet2">
    <w:name w:val="List Bullet 2"/>
    <w:basedOn w:val="Normal"/>
    <w:uiPriority w:val="99"/>
    <w:semiHidden/>
    <w:unhideWhenUsed/>
    <w:rsid w:val="00686B42"/>
    <w:pPr>
      <w:numPr>
        <w:numId w:val="2"/>
      </w:numPr>
      <w:spacing w:after="200" w:line="276" w:lineRule="auto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ListBullet3">
    <w:name w:val="List Bullet 3"/>
    <w:basedOn w:val="Normal"/>
    <w:uiPriority w:val="99"/>
    <w:semiHidden/>
    <w:unhideWhenUsed/>
    <w:rsid w:val="00686B42"/>
    <w:pPr>
      <w:numPr>
        <w:numId w:val="3"/>
      </w:numPr>
      <w:spacing w:after="200" w:line="276" w:lineRule="auto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ListBullet4">
    <w:name w:val="List Bullet 4"/>
    <w:basedOn w:val="Normal"/>
    <w:uiPriority w:val="99"/>
    <w:semiHidden/>
    <w:unhideWhenUsed/>
    <w:rsid w:val="00686B42"/>
    <w:pPr>
      <w:numPr>
        <w:numId w:val="4"/>
      </w:numPr>
      <w:spacing w:after="200" w:line="276" w:lineRule="auto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ListBullet5">
    <w:name w:val="List Bullet 5"/>
    <w:basedOn w:val="Normal"/>
    <w:uiPriority w:val="99"/>
    <w:semiHidden/>
    <w:unhideWhenUsed/>
    <w:rsid w:val="00686B42"/>
    <w:pPr>
      <w:numPr>
        <w:numId w:val="5"/>
      </w:numPr>
      <w:spacing w:after="200" w:line="276" w:lineRule="auto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ListContinue">
    <w:name w:val="List Continue"/>
    <w:basedOn w:val="Normal"/>
    <w:uiPriority w:val="99"/>
    <w:semiHidden/>
    <w:unhideWhenUsed/>
    <w:rsid w:val="00686B42"/>
    <w:pPr>
      <w:spacing w:after="120" w:line="276" w:lineRule="auto"/>
      <w:ind w:left="283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ListContinue2">
    <w:name w:val="List Continue 2"/>
    <w:basedOn w:val="Normal"/>
    <w:uiPriority w:val="99"/>
    <w:semiHidden/>
    <w:unhideWhenUsed/>
    <w:rsid w:val="00686B42"/>
    <w:pPr>
      <w:spacing w:after="120" w:line="276" w:lineRule="auto"/>
      <w:ind w:left="566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ListContinue3">
    <w:name w:val="List Continue 3"/>
    <w:basedOn w:val="Normal"/>
    <w:uiPriority w:val="99"/>
    <w:semiHidden/>
    <w:unhideWhenUsed/>
    <w:rsid w:val="00686B42"/>
    <w:pPr>
      <w:spacing w:after="120" w:line="276" w:lineRule="auto"/>
      <w:ind w:left="849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ListContinue4">
    <w:name w:val="List Continue 4"/>
    <w:basedOn w:val="Normal"/>
    <w:uiPriority w:val="99"/>
    <w:semiHidden/>
    <w:unhideWhenUsed/>
    <w:rsid w:val="00686B42"/>
    <w:pPr>
      <w:spacing w:after="120" w:line="276" w:lineRule="auto"/>
      <w:ind w:left="1132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ListContinue5">
    <w:name w:val="List Continue 5"/>
    <w:basedOn w:val="Normal"/>
    <w:uiPriority w:val="99"/>
    <w:semiHidden/>
    <w:unhideWhenUsed/>
    <w:rsid w:val="00686B42"/>
    <w:pPr>
      <w:spacing w:after="120" w:line="276" w:lineRule="auto"/>
      <w:ind w:left="1415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ListNumber">
    <w:name w:val="List Number"/>
    <w:basedOn w:val="Normal"/>
    <w:uiPriority w:val="99"/>
    <w:semiHidden/>
    <w:unhideWhenUsed/>
    <w:rsid w:val="00686B42"/>
    <w:pPr>
      <w:numPr>
        <w:numId w:val="6"/>
      </w:numPr>
      <w:spacing w:after="200" w:line="276" w:lineRule="auto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ListNumber2">
    <w:name w:val="List Number 2"/>
    <w:basedOn w:val="Normal"/>
    <w:uiPriority w:val="99"/>
    <w:semiHidden/>
    <w:unhideWhenUsed/>
    <w:rsid w:val="00686B42"/>
    <w:pPr>
      <w:numPr>
        <w:numId w:val="7"/>
      </w:numPr>
      <w:spacing w:after="200" w:line="276" w:lineRule="auto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ListNumber3">
    <w:name w:val="List Number 3"/>
    <w:basedOn w:val="Normal"/>
    <w:uiPriority w:val="99"/>
    <w:semiHidden/>
    <w:unhideWhenUsed/>
    <w:rsid w:val="00686B42"/>
    <w:pPr>
      <w:numPr>
        <w:numId w:val="8"/>
      </w:numPr>
      <w:spacing w:after="200" w:line="276" w:lineRule="auto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ListNumber4">
    <w:name w:val="List Number 4"/>
    <w:basedOn w:val="Normal"/>
    <w:uiPriority w:val="99"/>
    <w:semiHidden/>
    <w:unhideWhenUsed/>
    <w:rsid w:val="00686B42"/>
    <w:pPr>
      <w:numPr>
        <w:numId w:val="9"/>
      </w:numPr>
      <w:spacing w:after="200" w:line="276" w:lineRule="auto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ListNumber5">
    <w:name w:val="List Number 5"/>
    <w:basedOn w:val="Normal"/>
    <w:uiPriority w:val="99"/>
    <w:semiHidden/>
    <w:unhideWhenUsed/>
    <w:rsid w:val="00686B42"/>
    <w:pPr>
      <w:numPr>
        <w:numId w:val="10"/>
      </w:numPr>
      <w:spacing w:after="200" w:line="276" w:lineRule="auto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ListParagraph">
    <w:name w:val="List Paragraph"/>
    <w:aliases w:val="ThunderkickList Paragraph"/>
    <w:basedOn w:val="Normal"/>
    <w:uiPriority w:val="34"/>
    <w:qFormat/>
    <w:rsid w:val="00686B42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MacroText">
    <w:name w:val="macro"/>
    <w:link w:val="MacroTextChar"/>
    <w:uiPriority w:val="99"/>
    <w:semiHidden/>
    <w:unhideWhenUsed/>
    <w:rsid w:val="00686B42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686B42"/>
    <w:rPr>
      <w:rFonts w:ascii="Consolas" w:hAnsi="Consolas"/>
      <w:sz w:val="20"/>
      <w:szCs w:val="20"/>
    </w:rPr>
  </w:style>
  <w:style w:type="paragraph" w:styleId="MessageHeader">
    <w:name w:val="Message Header"/>
    <w:basedOn w:val="Normal"/>
    <w:link w:val="MessageHeaderChar"/>
    <w:uiPriority w:val="99"/>
    <w:semiHidden/>
    <w:unhideWhenUsed/>
    <w:rsid w:val="00686B42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Theme="majorHAnsi" w:eastAsiaTheme="majorEastAsia" w:hAnsiTheme="majorHAnsi" w:cstheme="majorBidi"/>
      <w:lang w:eastAsia="en-US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686B42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Spacing">
    <w:name w:val="No Spacing"/>
    <w:uiPriority w:val="1"/>
    <w:rsid w:val="00686B42"/>
    <w:pPr>
      <w:spacing w:after="0" w:line="240" w:lineRule="auto"/>
    </w:pPr>
  </w:style>
  <w:style w:type="paragraph" w:styleId="NormalWeb">
    <w:name w:val="Normal (Web)"/>
    <w:basedOn w:val="Normal"/>
    <w:uiPriority w:val="99"/>
    <w:unhideWhenUsed/>
    <w:rsid w:val="00686B42"/>
    <w:pPr>
      <w:spacing w:after="200" w:line="276" w:lineRule="auto"/>
    </w:pPr>
    <w:rPr>
      <w:rFonts w:eastAsiaTheme="minorHAnsi"/>
      <w:lang w:eastAsia="en-US"/>
    </w:rPr>
  </w:style>
  <w:style w:type="paragraph" w:styleId="NormalIndent">
    <w:name w:val="Normal Indent"/>
    <w:basedOn w:val="Normal"/>
    <w:uiPriority w:val="99"/>
    <w:semiHidden/>
    <w:unhideWhenUsed/>
    <w:rsid w:val="00686B42"/>
    <w:pPr>
      <w:spacing w:after="200" w:line="276" w:lineRule="auto"/>
      <w:ind w:left="720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686B42"/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686B42"/>
  </w:style>
  <w:style w:type="paragraph" w:styleId="PlainText">
    <w:name w:val="Plain Text"/>
    <w:basedOn w:val="Normal"/>
    <w:link w:val="PlainTextChar"/>
    <w:uiPriority w:val="99"/>
    <w:semiHidden/>
    <w:unhideWhenUsed/>
    <w:rsid w:val="00686B42"/>
    <w:rPr>
      <w:rFonts w:ascii="Consolas" w:eastAsiaTheme="minorHAnsi" w:hAnsi="Consolas" w:cstheme="minorBidi"/>
      <w:sz w:val="21"/>
      <w:szCs w:val="21"/>
      <w:lang w:eastAsia="en-US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686B42"/>
    <w:rPr>
      <w:rFonts w:ascii="Consolas" w:hAnsi="Consolas"/>
      <w:sz w:val="21"/>
      <w:szCs w:val="21"/>
    </w:rPr>
  </w:style>
  <w:style w:type="paragraph" w:styleId="Quote">
    <w:name w:val="Quote"/>
    <w:basedOn w:val="Normal"/>
    <w:next w:val="Normal"/>
    <w:link w:val="QuoteChar"/>
    <w:uiPriority w:val="29"/>
    <w:rsid w:val="00686B42"/>
    <w:pPr>
      <w:spacing w:after="200" w:line="276" w:lineRule="auto"/>
    </w:pPr>
    <w:rPr>
      <w:rFonts w:asciiTheme="minorHAnsi" w:eastAsiaTheme="minorHAnsi" w:hAnsiTheme="minorHAnsi" w:cstheme="minorBidi"/>
      <w:i/>
      <w:iCs/>
      <w:color w:val="000000" w:themeColor="text1"/>
      <w:sz w:val="22"/>
      <w:szCs w:val="22"/>
      <w:lang w:eastAsia="en-US"/>
    </w:rPr>
  </w:style>
  <w:style w:type="character" w:customStyle="1" w:styleId="QuoteChar">
    <w:name w:val="Quote Char"/>
    <w:basedOn w:val="DefaultParagraphFont"/>
    <w:link w:val="Quote"/>
    <w:uiPriority w:val="29"/>
    <w:rsid w:val="00686B42"/>
    <w:rPr>
      <w:i/>
      <w:iCs/>
      <w:color w:val="000000" w:themeColor="text1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686B42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686B42"/>
  </w:style>
  <w:style w:type="paragraph" w:styleId="Signature">
    <w:name w:val="Signature"/>
    <w:basedOn w:val="Normal"/>
    <w:link w:val="SignatureChar"/>
    <w:uiPriority w:val="99"/>
    <w:semiHidden/>
    <w:unhideWhenUsed/>
    <w:rsid w:val="00686B42"/>
    <w:pPr>
      <w:ind w:left="4252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SignatureChar">
    <w:name w:val="Signature Char"/>
    <w:basedOn w:val="DefaultParagraphFont"/>
    <w:link w:val="Signature"/>
    <w:uiPriority w:val="99"/>
    <w:semiHidden/>
    <w:rsid w:val="00686B42"/>
  </w:style>
  <w:style w:type="paragraph" w:styleId="TableofAuthorities">
    <w:name w:val="table of authorities"/>
    <w:basedOn w:val="Normal"/>
    <w:next w:val="Normal"/>
    <w:uiPriority w:val="99"/>
    <w:semiHidden/>
    <w:unhideWhenUsed/>
    <w:rsid w:val="00686B42"/>
    <w:pPr>
      <w:spacing w:line="276" w:lineRule="auto"/>
      <w:ind w:left="220" w:hanging="220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TableofFigures">
    <w:name w:val="table of figures"/>
    <w:basedOn w:val="Normal"/>
    <w:next w:val="Normal"/>
    <w:uiPriority w:val="99"/>
    <w:semiHidden/>
    <w:unhideWhenUsed/>
    <w:rsid w:val="00686B42"/>
    <w:pPr>
      <w:spacing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Title">
    <w:name w:val="Title"/>
    <w:basedOn w:val="Normal"/>
    <w:next w:val="Normal"/>
    <w:link w:val="TitleChar"/>
    <w:uiPriority w:val="10"/>
    <w:rsid w:val="00686B42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character" w:customStyle="1" w:styleId="TitleChar">
    <w:name w:val="Title Char"/>
    <w:basedOn w:val="DefaultParagraphFont"/>
    <w:link w:val="Title"/>
    <w:uiPriority w:val="10"/>
    <w:rsid w:val="00686B4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TOAHeading">
    <w:name w:val="toa heading"/>
    <w:basedOn w:val="Normal"/>
    <w:next w:val="Normal"/>
    <w:uiPriority w:val="99"/>
    <w:semiHidden/>
    <w:unhideWhenUsed/>
    <w:rsid w:val="00686B42"/>
    <w:pPr>
      <w:spacing w:before="120" w:after="200" w:line="276" w:lineRule="auto"/>
    </w:pPr>
    <w:rPr>
      <w:rFonts w:asciiTheme="majorHAnsi" w:eastAsiaTheme="majorEastAsia" w:hAnsiTheme="majorHAnsi" w:cstheme="majorBidi"/>
      <w:b/>
      <w:bCs/>
      <w:lang w:eastAsia="en-US"/>
    </w:rPr>
  </w:style>
  <w:style w:type="paragraph" w:customStyle="1" w:styleId="ThunderkickDisclaimer">
    <w:name w:val="ThunderkickDisclaimer"/>
    <w:basedOn w:val="ThunderkickBody1"/>
    <w:rsid w:val="00FB74B7"/>
    <w:pPr>
      <w:ind w:left="0"/>
    </w:pPr>
    <w:rPr>
      <w:rFonts w:cs="Arial"/>
      <w:caps/>
      <w:szCs w:val="20"/>
    </w:rPr>
  </w:style>
  <w:style w:type="paragraph" w:customStyle="1" w:styleId="ThunderkickObject">
    <w:name w:val="ThunderkickObject"/>
    <w:basedOn w:val="ThunderkickLink"/>
    <w:rsid w:val="0003664E"/>
  </w:style>
  <w:style w:type="paragraph" w:styleId="Revision">
    <w:name w:val="Revision"/>
    <w:hidden/>
    <w:uiPriority w:val="99"/>
    <w:semiHidden/>
    <w:rsid w:val="00D75874"/>
    <w:pPr>
      <w:spacing w:after="0" w:line="240" w:lineRule="auto"/>
    </w:pPr>
  </w:style>
  <w:style w:type="numbering" w:customStyle="1" w:styleId="ThunderkickMultiList">
    <w:name w:val="ThunderkickMultiList"/>
    <w:uiPriority w:val="99"/>
    <w:rsid w:val="00F12D1F"/>
    <w:pPr>
      <w:numPr>
        <w:numId w:val="13"/>
      </w:numPr>
    </w:pPr>
  </w:style>
  <w:style w:type="paragraph" w:customStyle="1" w:styleId="ThunderkickBody2">
    <w:name w:val="ThunderkickBody2"/>
    <w:basedOn w:val="ThunderkickBody1"/>
    <w:qFormat/>
    <w:rsid w:val="003300EB"/>
    <w:pPr>
      <w:ind w:left="288"/>
    </w:pPr>
  </w:style>
  <w:style w:type="paragraph" w:customStyle="1" w:styleId="ThunderkickBody3">
    <w:name w:val="ThunderkickBody3"/>
    <w:basedOn w:val="ThunderkickBody2"/>
    <w:qFormat/>
    <w:rsid w:val="004608A1"/>
    <w:pPr>
      <w:ind w:left="432"/>
    </w:pPr>
  </w:style>
  <w:style w:type="character" w:styleId="Strong">
    <w:name w:val="Strong"/>
    <w:basedOn w:val="DefaultParagraphFont"/>
    <w:uiPriority w:val="22"/>
    <w:qFormat/>
    <w:rsid w:val="007216D6"/>
    <w:rPr>
      <w:b/>
      <w:bCs/>
    </w:rPr>
  </w:style>
  <w:style w:type="paragraph" w:customStyle="1" w:styleId="ThunderkickSubTitle">
    <w:name w:val="ThunderkickSubTitle"/>
    <w:basedOn w:val="Normal"/>
    <w:qFormat/>
    <w:rsid w:val="007216D6"/>
    <w:pPr>
      <w:spacing w:after="200" w:line="276" w:lineRule="auto"/>
    </w:pPr>
    <w:rPr>
      <w:rFonts w:ascii="MetaPro-Bold" w:eastAsiaTheme="minorHAnsi" w:hAnsi="MetaPro-Bold" w:cstheme="minorHAnsi"/>
      <w:sz w:val="22"/>
      <w:szCs w:val="22"/>
      <w:lang w:eastAsia="en-US"/>
    </w:rPr>
  </w:style>
  <w:style w:type="paragraph" w:customStyle="1" w:styleId="ThunderkickTitle">
    <w:name w:val="ThunderkickTitle"/>
    <w:basedOn w:val="ThunderkickSubTitle"/>
    <w:qFormat/>
    <w:rsid w:val="007216D6"/>
    <w:rPr>
      <w:sz w:val="32"/>
      <w:szCs w:val="32"/>
    </w:rPr>
  </w:style>
  <w:style w:type="paragraph" w:customStyle="1" w:styleId="ThunderkickBody">
    <w:name w:val="ThunderkickBody"/>
    <w:basedOn w:val="Normal"/>
    <w:qFormat/>
    <w:rsid w:val="00362823"/>
    <w:pPr>
      <w:spacing w:after="120"/>
      <w:ind w:left="142"/>
    </w:pPr>
    <w:rPr>
      <w:rFonts w:ascii="Prompt Light" w:hAnsi="Prompt Light" w:cstheme="minorHAnsi"/>
      <w:bCs/>
      <w:sz w:val="22"/>
    </w:rPr>
  </w:style>
  <w:style w:type="paragraph" w:customStyle="1" w:styleId="paragraph">
    <w:name w:val="paragraph"/>
    <w:basedOn w:val="Normal"/>
    <w:rsid w:val="00FD7627"/>
    <w:pPr>
      <w:spacing w:before="100" w:beforeAutospacing="1" w:after="100" w:afterAutospacing="1"/>
    </w:pPr>
    <w:rPr>
      <w:lang w:val="en-GB"/>
    </w:rPr>
  </w:style>
  <w:style w:type="character" w:customStyle="1" w:styleId="normaltextrun">
    <w:name w:val="normaltextrun"/>
    <w:basedOn w:val="DefaultParagraphFont"/>
    <w:rsid w:val="00FD7627"/>
  </w:style>
  <w:style w:type="character" w:customStyle="1" w:styleId="eop">
    <w:name w:val="eop"/>
    <w:basedOn w:val="DefaultParagraphFont"/>
    <w:rsid w:val="00FD7627"/>
  </w:style>
  <w:style w:type="character" w:customStyle="1" w:styleId="scxw134136868">
    <w:name w:val="scxw134136868"/>
    <w:basedOn w:val="DefaultParagraphFont"/>
    <w:rsid w:val="00FD7627"/>
  </w:style>
  <w:style w:type="character" w:customStyle="1" w:styleId="contextualspellingandgrammarerror">
    <w:name w:val="contextualspellingandgrammarerror"/>
    <w:basedOn w:val="DefaultParagraphFont"/>
    <w:rsid w:val="002C4E13"/>
  </w:style>
  <w:style w:type="character" w:customStyle="1" w:styleId="spellingerror">
    <w:name w:val="spellingerror"/>
    <w:basedOn w:val="DefaultParagraphFont"/>
    <w:rsid w:val="00C62185"/>
  </w:style>
  <w:style w:type="character" w:customStyle="1" w:styleId="apple-converted-space">
    <w:name w:val="apple-converted-space"/>
    <w:basedOn w:val="DefaultParagraphFont"/>
    <w:rsid w:val="00EE46A1"/>
  </w:style>
  <w:style w:type="character" w:customStyle="1" w:styleId="advancedproofingissue">
    <w:name w:val="advancedproofingissue"/>
    <w:basedOn w:val="DefaultParagraphFont"/>
    <w:rsid w:val="00E44CE7"/>
  </w:style>
  <w:style w:type="character" w:customStyle="1" w:styleId="scxw3828837">
    <w:name w:val="scxw3828837"/>
    <w:basedOn w:val="DefaultParagraphFont"/>
    <w:rsid w:val="00A23A3D"/>
  </w:style>
  <w:style w:type="character" w:customStyle="1" w:styleId="scxw235775950">
    <w:name w:val="scxw235775950"/>
    <w:basedOn w:val="DefaultParagraphFont"/>
    <w:rsid w:val="00123987"/>
  </w:style>
  <w:style w:type="character" w:customStyle="1" w:styleId="bcx4">
    <w:name w:val="bcx4"/>
    <w:basedOn w:val="DefaultParagraphFont"/>
    <w:rsid w:val="00A401B1"/>
  </w:style>
  <w:style w:type="character" w:styleId="PageNumber">
    <w:name w:val="page number"/>
    <w:basedOn w:val="DefaultParagraphFont"/>
    <w:uiPriority w:val="99"/>
    <w:semiHidden/>
    <w:unhideWhenUsed/>
    <w:rsid w:val="0072462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42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6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86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7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93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8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52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68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40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82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38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05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1756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797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384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877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70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4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10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45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316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414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13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373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1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042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977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405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669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943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71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023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46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361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351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8939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059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592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24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87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23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80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28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70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327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066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76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609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563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19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977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613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77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33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43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151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65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492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814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99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77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00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6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961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811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460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57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986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89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572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403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911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563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552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564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36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728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61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2686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49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95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515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544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60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30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81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88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219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535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205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757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06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813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74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50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36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21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985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21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49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273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719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717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93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623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390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577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91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77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06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0200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974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52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71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81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89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50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97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478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04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48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277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724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502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6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6498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03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09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083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18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38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35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440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811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33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096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26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71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471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810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95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17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912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868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638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2601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10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42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952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10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275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642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889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84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613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647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52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187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478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72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43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043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393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939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675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750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993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63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52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51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588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612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239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734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09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988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0944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5431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81144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61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291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42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57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889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8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2775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174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1558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515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70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66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339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71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27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glossaryDocument" Target="glossary/document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business@thunderkick.com" TargetMode="Externa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footer" Target="footer2.xml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10" Type="http://schemas.openxmlformats.org/officeDocument/2006/relationships/image" Target="media/image3.png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4" Type="http://schemas.openxmlformats.org/officeDocument/2006/relationships/styles" Target="styles.xml"/><Relationship Id="rId9" Type="http://schemas.openxmlformats.org/officeDocument/2006/relationships/image" Target="media/image2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theme" Target="theme/theme1.xml"/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12" Type="http://schemas.openxmlformats.org/officeDocument/2006/relationships/header" Target="header1.xm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fontTable" Target="fontTable.xml"/><Relationship Id="rId20" Type="http://schemas.openxmlformats.org/officeDocument/2006/relationships/image" Target="media/image10.png"/><Relationship Id="rId41" Type="http://schemas.openxmlformats.org/officeDocument/2006/relationships/image" Target="media/image31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Erik\Desktop\DocumentTemplate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850266B0769370459500885BDB6662E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1176E18-5ACC-104B-A23E-64250650FF23}"/>
      </w:docPartPr>
      <w:docPartBody>
        <w:p w:rsidR="009E3A03" w:rsidRDefault="009E3A03" w:rsidP="009E3A03">
          <w:pPr>
            <w:pStyle w:val="850266B0769370459500885BDB6662E6"/>
          </w:pPr>
          <w:r>
            <w:rPr>
              <w:rStyle w:val="PlaceholderText"/>
            </w:rPr>
            <w:t>[Company]</w:t>
          </w:r>
        </w:p>
      </w:docPartBody>
    </w:docPart>
    <w:docPart>
      <w:docPartPr>
        <w:name w:val="9F0854206D318B428CD5B1B678DEA77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0A67DD8-CF45-A54A-8AF9-332EF591A9EF}"/>
      </w:docPartPr>
      <w:docPartBody>
        <w:p w:rsidR="009E3A03" w:rsidRDefault="009E3A03" w:rsidP="009E3A03">
          <w:pPr>
            <w:pStyle w:val="9F0854206D318B428CD5B1B678DEA77C"/>
          </w:pPr>
          <w:r>
            <w:rPr>
              <w:rStyle w:val="PlaceholderText"/>
            </w:rPr>
            <w:t>[Company]</w:t>
          </w:r>
        </w:p>
      </w:docPartBody>
    </w:docPart>
    <w:docPart>
      <w:docPartPr>
        <w:name w:val="0468C9347A8F83448419458900FD0B9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E2CC647-0376-C14C-A28A-88BB726CC352}"/>
      </w:docPartPr>
      <w:docPartBody>
        <w:p w:rsidR="009E3A03" w:rsidRDefault="009E3A03" w:rsidP="009E3A03">
          <w:pPr>
            <w:pStyle w:val="0468C9347A8F83448419458900FD0B96"/>
          </w:pPr>
          <w:r>
            <w:rPr>
              <w:rStyle w:val="PlaceholderText"/>
            </w:rPr>
            <w:t>[Company]</w:t>
          </w:r>
        </w:p>
      </w:docPartBody>
    </w:docPart>
    <w:docPart>
      <w:docPartPr>
        <w:name w:val="A838E47387FF264A838B58F374C54DB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5F842C1-C047-A347-87A1-432D9C696EDB}"/>
      </w:docPartPr>
      <w:docPartBody>
        <w:p w:rsidR="009E3A03" w:rsidRDefault="009E3A03" w:rsidP="009E3A03">
          <w:pPr>
            <w:pStyle w:val="A838E47387FF264A838B58F374C54DB9"/>
          </w:pPr>
          <w:r>
            <w:rPr>
              <w:rStyle w:val="PlaceholderText"/>
            </w:rPr>
            <w:t>[Company]</w:t>
          </w:r>
        </w:p>
      </w:docPartBody>
    </w:docPart>
    <w:docPart>
      <w:docPartPr>
        <w:name w:val="51F07DFD77881F4FABD3CDD40B14E9E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04A30D6-05B3-AA44-AD2E-57D41FD8AA58}"/>
      </w:docPartPr>
      <w:docPartBody>
        <w:p w:rsidR="009E3A03" w:rsidRDefault="009E3A03" w:rsidP="009E3A03">
          <w:pPr>
            <w:pStyle w:val="51F07DFD77881F4FABD3CDD40B14E9EF"/>
          </w:pPr>
          <w:r>
            <w:rPr>
              <w:rStyle w:val="PlaceholderText"/>
            </w:rPr>
            <w:t>[Company]</w:t>
          </w:r>
        </w:p>
      </w:docPartBody>
    </w:docPart>
    <w:docPart>
      <w:docPartPr>
        <w:name w:val="E1DCEF2F5A202C429B73F6F2A14541B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7563B62-B813-6448-ABC7-C5BD934D6D87}"/>
      </w:docPartPr>
      <w:docPartBody>
        <w:p w:rsidR="009E3A03" w:rsidRDefault="009E3A03" w:rsidP="009E3A03">
          <w:pPr>
            <w:pStyle w:val="E1DCEF2F5A202C429B73F6F2A14541B5"/>
          </w:pPr>
          <w:r>
            <w:rPr>
              <w:rStyle w:val="PlaceholderText"/>
            </w:rPr>
            <w:t>[Company Address]</w:t>
          </w:r>
        </w:p>
      </w:docPartBody>
    </w:docPart>
    <w:docPart>
      <w:docPartPr>
        <w:name w:val="E4CC5906EBC30747AF6C767414DB4F2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B21A06A-171D-BB49-B910-DA8CADD1D9AF}"/>
      </w:docPartPr>
      <w:docPartBody>
        <w:p w:rsidR="009E3A03" w:rsidRDefault="009E3A03" w:rsidP="009E3A03">
          <w:pPr>
            <w:pStyle w:val="E4CC5906EBC30747AF6C767414DB4F25"/>
          </w:pPr>
          <w:r>
            <w:rPr>
              <w:rStyle w:val="PlaceholderText"/>
            </w:rPr>
            <w:t>[Company E-mail]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etaPro-Bold">
    <w:altName w:val="Arial"/>
    <w:panose1 w:val="00000000000000000000"/>
    <w:charset w:val="00"/>
    <w:family w:val="swiss"/>
    <w:notTrueType/>
    <w:pitch w:val="variable"/>
    <w:sig w:usb0="A00002FF" w:usb1="4000207B" w:usb2="00000000" w:usb3="00000000" w:csb0="0000009F" w:csb1="00000000"/>
  </w:font>
  <w:font w:name="Prompt">
    <w:panose1 w:val="00000500000000000000"/>
    <w:charset w:val="00"/>
    <w:family w:val="auto"/>
    <w:pitch w:val="variable"/>
    <w:sig w:usb0="21000007" w:usb1="00000001" w:usb2="00000000" w:usb3="00000000" w:csb0="00010193" w:csb1="00000000"/>
  </w:font>
  <w:font w:name="Prompt Medium">
    <w:panose1 w:val="00000600000000000000"/>
    <w:charset w:val="00"/>
    <w:family w:val="auto"/>
    <w:pitch w:val="variable"/>
    <w:sig w:usb0="21000007" w:usb1="00000001" w:usb2="00000000" w:usb3="00000000" w:csb0="00010193" w:csb1="00000000"/>
  </w:font>
  <w:font w:name="MetaPro-Medium">
    <w:altName w:val="Arial"/>
    <w:charset w:val="00"/>
    <w:family w:val="auto"/>
    <w:pitch w:val="variable"/>
    <w:sig w:usb0="800002AF" w:usb1="4000206B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Prompt Light">
    <w:panose1 w:val="00000400000000000000"/>
    <w:charset w:val="00"/>
    <w:family w:val="auto"/>
    <w:pitch w:val="variable"/>
    <w:sig w:usb0="21000007" w:usb1="00000001" w:usb2="00000000" w:usb3="00000000" w:csb0="0001019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etaPro-Normal">
    <w:altName w:val="Arial"/>
    <w:charset w:val="00"/>
    <w:family w:val="auto"/>
    <w:pitch w:val="variable"/>
    <w:sig w:usb0="800002AF" w:usb1="4000206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yriad Pro">
    <w:altName w:val="Segoe UI"/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Lucida Console">
    <w:panose1 w:val="020B0609040504020204"/>
    <w:charset w:val="00"/>
    <w:family w:val="modern"/>
    <w:pitch w:val="fixed"/>
    <w:sig w:usb0="8000028F" w:usb1="00001800" w:usb2="00000000" w:usb3="00000000" w:csb0="0000001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hyphenationZone w:val="425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25CED"/>
    <w:rsid w:val="00005FE7"/>
    <w:rsid w:val="000060F9"/>
    <w:rsid w:val="00036CD2"/>
    <w:rsid w:val="000B17ED"/>
    <w:rsid w:val="000E4CA6"/>
    <w:rsid w:val="000F57CD"/>
    <w:rsid w:val="001560DF"/>
    <w:rsid w:val="00174AEA"/>
    <w:rsid w:val="00184B51"/>
    <w:rsid w:val="001A631A"/>
    <w:rsid w:val="001C6BC6"/>
    <w:rsid w:val="001D164C"/>
    <w:rsid w:val="001D1A24"/>
    <w:rsid w:val="001D751F"/>
    <w:rsid w:val="00201285"/>
    <w:rsid w:val="002717F2"/>
    <w:rsid w:val="00275DDB"/>
    <w:rsid w:val="00284669"/>
    <w:rsid w:val="002C4681"/>
    <w:rsid w:val="002C7D97"/>
    <w:rsid w:val="00320396"/>
    <w:rsid w:val="003412E9"/>
    <w:rsid w:val="00344F95"/>
    <w:rsid w:val="003502F8"/>
    <w:rsid w:val="00372EE5"/>
    <w:rsid w:val="00373416"/>
    <w:rsid w:val="00392151"/>
    <w:rsid w:val="003D0FF4"/>
    <w:rsid w:val="003D4B33"/>
    <w:rsid w:val="00440990"/>
    <w:rsid w:val="00460E88"/>
    <w:rsid w:val="004617C3"/>
    <w:rsid w:val="0046410B"/>
    <w:rsid w:val="00464F72"/>
    <w:rsid w:val="00480A5A"/>
    <w:rsid w:val="004D351C"/>
    <w:rsid w:val="004D4C9D"/>
    <w:rsid w:val="004E5C68"/>
    <w:rsid w:val="004F11C3"/>
    <w:rsid w:val="00500923"/>
    <w:rsid w:val="00513F4F"/>
    <w:rsid w:val="00546A10"/>
    <w:rsid w:val="005745E9"/>
    <w:rsid w:val="005839A7"/>
    <w:rsid w:val="005B7098"/>
    <w:rsid w:val="005C1640"/>
    <w:rsid w:val="005D082F"/>
    <w:rsid w:val="005E324B"/>
    <w:rsid w:val="0060248C"/>
    <w:rsid w:val="00613989"/>
    <w:rsid w:val="00635C78"/>
    <w:rsid w:val="00682DDE"/>
    <w:rsid w:val="00696C22"/>
    <w:rsid w:val="006B4A7F"/>
    <w:rsid w:val="006D202C"/>
    <w:rsid w:val="006D492B"/>
    <w:rsid w:val="006E4132"/>
    <w:rsid w:val="006E6CF0"/>
    <w:rsid w:val="00712E14"/>
    <w:rsid w:val="00713D05"/>
    <w:rsid w:val="00732BFF"/>
    <w:rsid w:val="00751C3F"/>
    <w:rsid w:val="00775712"/>
    <w:rsid w:val="00781E32"/>
    <w:rsid w:val="007A3FE0"/>
    <w:rsid w:val="007E1713"/>
    <w:rsid w:val="007F0492"/>
    <w:rsid w:val="007F242C"/>
    <w:rsid w:val="007F5208"/>
    <w:rsid w:val="0081108D"/>
    <w:rsid w:val="0084268A"/>
    <w:rsid w:val="00852DC8"/>
    <w:rsid w:val="008646B0"/>
    <w:rsid w:val="008A4887"/>
    <w:rsid w:val="008F1CA6"/>
    <w:rsid w:val="009015AF"/>
    <w:rsid w:val="00903E40"/>
    <w:rsid w:val="0093758F"/>
    <w:rsid w:val="00945F7A"/>
    <w:rsid w:val="00970D39"/>
    <w:rsid w:val="00972A37"/>
    <w:rsid w:val="00974385"/>
    <w:rsid w:val="009776EF"/>
    <w:rsid w:val="00987802"/>
    <w:rsid w:val="009B1D92"/>
    <w:rsid w:val="009C0B00"/>
    <w:rsid w:val="009E3A03"/>
    <w:rsid w:val="009F272C"/>
    <w:rsid w:val="009F4574"/>
    <w:rsid w:val="009F7294"/>
    <w:rsid w:val="00A016D0"/>
    <w:rsid w:val="00A25CED"/>
    <w:rsid w:val="00A31F33"/>
    <w:rsid w:val="00A54F88"/>
    <w:rsid w:val="00A646AC"/>
    <w:rsid w:val="00A71A13"/>
    <w:rsid w:val="00AC0E5B"/>
    <w:rsid w:val="00AE49A7"/>
    <w:rsid w:val="00B3029A"/>
    <w:rsid w:val="00B50300"/>
    <w:rsid w:val="00B62EEB"/>
    <w:rsid w:val="00BE4E2D"/>
    <w:rsid w:val="00C316DE"/>
    <w:rsid w:val="00C8652C"/>
    <w:rsid w:val="00C97FBA"/>
    <w:rsid w:val="00CA7A5C"/>
    <w:rsid w:val="00CC45CD"/>
    <w:rsid w:val="00CD45B3"/>
    <w:rsid w:val="00D064E5"/>
    <w:rsid w:val="00D06613"/>
    <w:rsid w:val="00D15381"/>
    <w:rsid w:val="00D46EB5"/>
    <w:rsid w:val="00D61E46"/>
    <w:rsid w:val="00D668CD"/>
    <w:rsid w:val="00D81456"/>
    <w:rsid w:val="00DC1C1C"/>
    <w:rsid w:val="00DC70B2"/>
    <w:rsid w:val="00E14787"/>
    <w:rsid w:val="00E37B51"/>
    <w:rsid w:val="00E906D5"/>
    <w:rsid w:val="00E97DBD"/>
    <w:rsid w:val="00EA4A80"/>
    <w:rsid w:val="00EC4957"/>
    <w:rsid w:val="00ED053A"/>
    <w:rsid w:val="00EE0756"/>
    <w:rsid w:val="00EF0948"/>
    <w:rsid w:val="00F00CC5"/>
    <w:rsid w:val="00F15A12"/>
    <w:rsid w:val="00F571CC"/>
    <w:rsid w:val="00FA0CF5"/>
    <w:rsid w:val="00FA1540"/>
    <w:rsid w:val="00FA7F7A"/>
    <w:rsid w:val="00FB5500"/>
    <w:rsid w:val="00FE514C"/>
    <w:rsid w:val="00FF0E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E171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9E3A03"/>
    <w:rPr>
      <w:color w:val="808080"/>
    </w:rPr>
  </w:style>
  <w:style w:type="paragraph" w:customStyle="1" w:styleId="850266B0769370459500885BDB6662E6">
    <w:name w:val="850266B0769370459500885BDB6662E6"/>
    <w:rsid w:val="009E3A03"/>
    <w:pPr>
      <w:spacing w:after="0" w:line="240" w:lineRule="auto"/>
    </w:pPr>
    <w:rPr>
      <w:sz w:val="24"/>
      <w:szCs w:val="24"/>
      <w:lang w:val="sv-SE" w:eastAsia="en-GB"/>
    </w:rPr>
  </w:style>
  <w:style w:type="paragraph" w:customStyle="1" w:styleId="9F0854206D318B428CD5B1B678DEA77C">
    <w:name w:val="9F0854206D318B428CD5B1B678DEA77C"/>
    <w:rsid w:val="009E3A03"/>
    <w:pPr>
      <w:spacing w:after="0" w:line="240" w:lineRule="auto"/>
    </w:pPr>
    <w:rPr>
      <w:sz w:val="24"/>
      <w:szCs w:val="24"/>
      <w:lang w:val="sv-SE" w:eastAsia="en-GB"/>
    </w:rPr>
  </w:style>
  <w:style w:type="paragraph" w:customStyle="1" w:styleId="0468C9347A8F83448419458900FD0B96">
    <w:name w:val="0468C9347A8F83448419458900FD0B96"/>
    <w:rsid w:val="009E3A03"/>
    <w:pPr>
      <w:spacing w:after="0" w:line="240" w:lineRule="auto"/>
    </w:pPr>
    <w:rPr>
      <w:sz w:val="24"/>
      <w:szCs w:val="24"/>
      <w:lang w:val="sv-SE" w:eastAsia="en-GB"/>
    </w:rPr>
  </w:style>
  <w:style w:type="paragraph" w:customStyle="1" w:styleId="A838E47387FF264A838B58F374C54DB9">
    <w:name w:val="A838E47387FF264A838B58F374C54DB9"/>
    <w:rsid w:val="009E3A03"/>
    <w:pPr>
      <w:spacing w:after="0" w:line="240" w:lineRule="auto"/>
    </w:pPr>
    <w:rPr>
      <w:sz w:val="24"/>
      <w:szCs w:val="24"/>
      <w:lang w:val="sv-SE" w:eastAsia="en-GB"/>
    </w:rPr>
  </w:style>
  <w:style w:type="paragraph" w:customStyle="1" w:styleId="51F07DFD77881F4FABD3CDD40B14E9EF">
    <w:name w:val="51F07DFD77881F4FABD3CDD40B14E9EF"/>
    <w:rsid w:val="009E3A03"/>
    <w:pPr>
      <w:spacing w:after="0" w:line="240" w:lineRule="auto"/>
    </w:pPr>
    <w:rPr>
      <w:sz w:val="24"/>
      <w:szCs w:val="24"/>
      <w:lang w:val="sv-SE" w:eastAsia="en-GB"/>
    </w:rPr>
  </w:style>
  <w:style w:type="paragraph" w:customStyle="1" w:styleId="E1DCEF2F5A202C429B73F6F2A14541B5">
    <w:name w:val="E1DCEF2F5A202C429B73F6F2A14541B5"/>
    <w:rsid w:val="009E3A03"/>
    <w:pPr>
      <w:spacing w:after="0" w:line="240" w:lineRule="auto"/>
    </w:pPr>
    <w:rPr>
      <w:sz w:val="24"/>
      <w:szCs w:val="24"/>
      <w:lang w:val="sv-SE" w:eastAsia="en-GB"/>
    </w:rPr>
  </w:style>
  <w:style w:type="paragraph" w:customStyle="1" w:styleId="E4CC5906EBC30747AF6C767414DB4F25">
    <w:name w:val="E4CC5906EBC30747AF6C767414DB4F25"/>
    <w:rsid w:val="009E3A03"/>
    <w:pPr>
      <w:spacing w:after="0" w:line="240" w:lineRule="auto"/>
    </w:pPr>
    <w:rPr>
      <w:sz w:val="24"/>
      <w:szCs w:val="24"/>
      <w:lang w:val="sv-SE" w:eastAsia="en-GB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2020-11-02T00:00:00</PublishDate>
  <Abstract>Barbershop®</Abstract>
  <CompanyAddress>The Bastions office no 2
Emvin Cremona Street
Floriana FRN 1281
Malta
</CompanyAddress>
  <CompanyPhone>+46 000 000 00</CompanyPhone>
  <CompanyFax/>
  <CompanyEmail>business@thunderkick.com</CompanyEmail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A9866F35-0B6C-BC4F-82E3-72F184973E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DocumentTemplate</Template>
  <TotalTime>8078</TotalTime>
  <Pages>24</Pages>
  <Words>1626</Words>
  <Characters>9274</Characters>
  <Application>Microsoft Office Word</Application>
  <DocSecurity>0</DocSecurity>
  <Lines>77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Phoenix Paradise</vt:lpstr>
    </vt:vector>
  </TitlesOfParts>
  <Company>Thunderkick Malta Ltd</Company>
  <LinksUpToDate>false</LinksUpToDate>
  <CharactersWithSpaces>10879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Phoenix Paradise</dc:title>
  <dc:subject/>
  <dc:creator>Erik Karlsson</dc:creator>
  <cp:keywords/>
  <dc:description/>
  <cp:lastModifiedBy>Jörgen Åström</cp:lastModifiedBy>
  <cp:revision>10</cp:revision>
  <cp:lastPrinted>2022-05-23T08:04:00Z</cp:lastPrinted>
  <dcterms:created xsi:type="dcterms:W3CDTF">2022-05-09T09:24:00Z</dcterms:created>
  <dcterms:modified xsi:type="dcterms:W3CDTF">2022-06-20T20:10:00Z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roductVersion">
    <vt:lpwstr>1.0</vt:lpwstr>
  </property>
  <property fmtid="{D5CDD505-2E9C-101B-9397-08002B2CF9AE}" pid="3" name="TK_GameName">
    <vt:lpwstr>Lost city of the Djinns</vt:lpwstr>
  </property>
</Properties>
</file>